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C6E" w:rsidRPr="00284D57" w:rsidRDefault="000E2C6E" w:rsidP="00484701">
      <w:pPr>
        <w:widowControl w:val="0"/>
        <w:spacing w:after="0" w:line="240" w:lineRule="auto"/>
        <w:jc w:val="center"/>
        <w:rPr>
          <w:b/>
          <w:bCs/>
        </w:rPr>
      </w:pPr>
      <w:r>
        <w:rPr>
          <w:b/>
          <w:bCs/>
        </w:rPr>
        <w:t>TRƯỜNG TRUNG HỌC CƠ SỞ HOÀNG VĂN THỤ TỔ CHỨC HỘI THI THUYẾT TRÌNH VĂN HỌC CẤP TRƯỜNG NĂM HỌC 2019-2020</w:t>
      </w:r>
    </w:p>
    <w:p w:rsidR="000E2C6E" w:rsidRDefault="000E2C6E" w:rsidP="00484701">
      <w:pPr>
        <w:widowControl w:val="0"/>
        <w:spacing w:after="0" w:line="240" w:lineRule="auto"/>
        <w:ind w:firstLine="567"/>
        <w:jc w:val="center"/>
        <w:rPr>
          <w:b/>
          <w:bCs/>
        </w:rPr>
      </w:pPr>
      <w:r>
        <w:rPr>
          <w:noProof/>
        </w:rPr>
        <w:pict>
          <v:line id="Line 6" o:spid="_x0000_s1026" style="position:absolute;left:0;text-align:left;z-index:251658240;visibility:visible;mso-wrap-distance-top:-3e-5mm;mso-wrap-distance-bottom:-3e-5mm" from="138.3pt,.8pt" to="343.4pt,.8pt"/>
        </w:pict>
      </w:r>
    </w:p>
    <w:p w:rsidR="000E2C6E" w:rsidRPr="00FC6840" w:rsidRDefault="000E2C6E" w:rsidP="000B6486">
      <w:pPr>
        <w:spacing w:after="0"/>
        <w:ind w:firstLine="720"/>
      </w:pPr>
      <w:r w:rsidRPr="00EC73AB">
        <w:rPr>
          <w:lang w:val="vi-VN"/>
        </w:rPr>
        <w:t>Căn cứ vào kế hoạch nhiệm vụ năm học 201</w:t>
      </w:r>
      <w:r w:rsidRPr="00EC73AB">
        <w:t>9</w:t>
      </w:r>
      <w:r w:rsidRPr="00EC73AB">
        <w:rPr>
          <w:lang w:val="vi-VN"/>
        </w:rPr>
        <w:t xml:space="preserve"> - 20</w:t>
      </w:r>
      <w:r w:rsidRPr="00EC73AB">
        <w:t>20</w:t>
      </w:r>
      <w:r w:rsidRPr="00EC73AB">
        <w:rPr>
          <w:lang w:val="vi-VN"/>
        </w:rPr>
        <w:t xml:space="preserve"> của trường THCS Hoàng Văn Thụ</w:t>
      </w:r>
    </w:p>
    <w:p w:rsidR="000E2C6E" w:rsidRDefault="000E2C6E" w:rsidP="00B2053B">
      <w:pPr>
        <w:widowControl w:val="0"/>
        <w:spacing w:after="0"/>
        <w:ind w:firstLine="720"/>
        <w:jc w:val="both"/>
      </w:pPr>
      <w:r>
        <w:t>Trường THCS Hoàng Văn Thụ tổ chức cuộc thi thuyết trình văn học cấp trường nhằm mục đích tạo điều kiện để học sinh cảm thụ được các tác phẩm văn học; kích thích hứng thú trong học tập môn Ngữ văn, từ đó giúp các em học tập môn Ngữ văn tốt hơn;</w:t>
      </w:r>
    </w:p>
    <w:p w:rsidR="000E2C6E" w:rsidRDefault="000E2C6E" w:rsidP="00FC6840">
      <w:pPr>
        <w:widowControl w:val="0"/>
        <w:spacing w:after="0"/>
        <w:ind w:firstLine="720"/>
        <w:jc w:val="both"/>
      </w:pPr>
      <w:r>
        <w:t>Tạo điều kiện cho các em học sinh thể hiện tài năng, giao lưu học hỏi lẫn nhau, đồng thời qua đó rèn luyện cho các em kĩ năng trình bày, thuyết trình một vấn đề, một văn bản trước tập thể;</w:t>
      </w:r>
    </w:p>
    <w:p w:rsidR="000E2C6E" w:rsidRDefault="000E2C6E" w:rsidP="00B2053B">
      <w:pPr>
        <w:widowControl w:val="0"/>
        <w:spacing w:after="0"/>
        <w:ind w:firstLine="720"/>
        <w:jc w:val="both"/>
      </w:pPr>
      <w:r w:rsidRPr="00284D57">
        <w:t>Tuyển chọn học sinh để tham gia dự thi cấ</w:t>
      </w:r>
      <w:r>
        <w:t>p huyện</w:t>
      </w:r>
      <w:r w:rsidRPr="00284D57">
        <w:t>.</w:t>
      </w:r>
    </w:p>
    <w:p w:rsidR="000E2C6E" w:rsidRDefault="000E2C6E" w:rsidP="00FC6840">
      <w:pPr>
        <w:widowControl w:val="0"/>
        <w:spacing w:after="0"/>
        <w:ind w:firstLine="720"/>
        <w:jc w:val="both"/>
      </w:pPr>
      <w:r>
        <w:t>Thời gian: vào 13 giờ 00 ngày 19 tháng 12 năm 2019 tại hội trường trường THCS Hoàng Văn Thụ</w:t>
      </w:r>
    </w:p>
    <w:p w:rsidR="000E2C6E" w:rsidRDefault="000E2C6E" w:rsidP="00B2053B">
      <w:pPr>
        <w:widowControl w:val="0"/>
        <w:spacing w:after="0"/>
        <w:ind w:firstLine="720"/>
        <w:jc w:val="both"/>
      </w:pPr>
      <w:r>
        <w:t xml:space="preserve">Đối tượng: </w:t>
      </w:r>
      <w:r w:rsidRPr="00284D57">
        <w:t xml:space="preserve">Học sinh đang theo học tại </w:t>
      </w:r>
      <w:r>
        <w:t>trường THCS Hoàng Văn Thụ, mỗi lớp 01 em tham gia, Tổng công 08 học sinh tham gia</w:t>
      </w:r>
      <w:r w:rsidRPr="00284D57">
        <w:t xml:space="preserve"> </w:t>
      </w:r>
    </w:p>
    <w:p w:rsidR="000E2C6E" w:rsidRDefault="000E2C6E" w:rsidP="0037593A">
      <w:pPr>
        <w:widowControl w:val="0"/>
        <w:spacing w:after="0"/>
        <w:ind w:firstLine="720"/>
        <w:jc w:val="both"/>
      </w:pPr>
      <w:r w:rsidRPr="0037593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231.75pt">
            <v:imagedata r:id="rId7" o:title=""/>
          </v:shape>
        </w:pict>
      </w:r>
    </w:p>
    <w:p w:rsidR="000E2C6E" w:rsidRDefault="000E2C6E" w:rsidP="00B2053B">
      <w:pPr>
        <w:widowControl w:val="0"/>
        <w:spacing w:after="0"/>
        <w:jc w:val="both"/>
      </w:pPr>
      <w:r w:rsidRPr="00284D57">
        <w:tab/>
      </w:r>
      <w:r>
        <w:t>Nội dung thuyết trình là các đề tài dược xây dựng từ các tác phẩm văn học thuộc chương trình môn Ngữ văn của khối lớp mà thí sinh dự thi đang học (không tính các văn bản văn học nước ngoài, văn bản đọc thêm).</w:t>
      </w:r>
    </w:p>
    <w:p w:rsidR="000E2C6E" w:rsidRDefault="000E2C6E" w:rsidP="00B2053B">
      <w:pPr>
        <w:widowControl w:val="0"/>
        <w:spacing w:after="0"/>
        <w:ind w:firstLine="720"/>
        <w:jc w:val="both"/>
      </w:pPr>
      <w:r>
        <w:t>- Nội dung dự thi của thí sính gồm 2 phần:</w:t>
      </w:r>
    </w:p>
    <w:p w:rsidR="000E2C6E" w:rsidRDefault="000E2C6E" w:rsidP="00B2053B">
      <w:pPr>
        <w:widowControl w:val="0"/>
        <w:spacing w:after="0"/>
        <w:ind w:left="720" w:firstLine="720"/>
        <w:jc w:val="both"/>
      </w:pPr>
      <w:r>
        <w:t>+ Phần thuyết minh.</w:t>
      </w:r>
    </w:p>
    <w:p w:rsidR="000E2C6E" w:rsidRPr="00284D57" w:rsidRDefault="000E2C6E" w:rsidP="00B2053B">
      <w:pPr>
        <w:widowControl w:val="0"/>
        <w:spacing w:after="0"/>
        <w:ind w:left="720" w:firstLine="720"/>
        <w:jc w:val="both"/>
      </w:pPr>
      <w:r>
        <w:t>+ Phần trả lời câu hỏi</w:t>
      </w:r>
    </w:p>
    <w:p w:rsidR="000E2C6E" w:rsidRPr="007453EC" w:rsidRDefault="000E2C6E" w:rsidP="00B2053B">
      <w:pPr>
        <w:widowControl w:val="0"/>
        <w:spacing w:after="0"/>
        <w:ind w:firstLine="720"/>
        <w:jc w:val="both"/>
      </w:pPr>
      <w:r w:rsidRPr="007453EC">
        <w:t>-</w:t>
      </w:r>
      <w:r>
        <w:t xml:space="preserve"> </w:t>
      </w:r>
      <w:r w:rsidRPr="007453EC">
        <w:t xml:space="preserve">Các </w:t>
      </w:r>
      <w:r>
        <w:t>thí sinh tham gia dự thi lần lượt được sắp xếp thứ tự từ khối 9 đến khối 6</w:t>
      </w:r>
      <w:r w:rsidRPr="007453EC">
        <w:t>.</w:t>
      </w:r>
    </w:p>
    <w:p w:rsidR="000E2C6E" w:rsidRPr="007453EC" w:rsidRDefault="000E2C6E" w:rsidP="00B2053B">
      <w:pPr>
        <w:widowControl w:val="0"/>
        <w:spacing w:after="0"/>
        <w:ind w:firstLine="720"/>
        <w:jc w:val="both"/>
      </w:pPr>
      <w:r w:rsidRPr="007453EC">
        <w:t>-</w:t>
      </w:r>
      <w:r>
        <w:t xml:space="preserve"> </w:t>
      </w:r>
      <w:r w:rsidRPr="007453EC">
        <w:t xml:space="preserve">Thi sinh được Ban </w:t>
      </w:r>
      <w:r>
        <w:t>Tổ</w:t>
      </w:r>
      <w:r w:rsidRPr="007453EC">
        <w:t xml:space="preserve"> chức gọi tên vào phòng, tiến hành 01 l</w:t>
      </w:r>
      <w:r>
        <w:t>ầ</w:t>
      </w:r>
      <w:r w:rsidRPr="007453EC">
        <w:t>n b</w:t>
      </w:r>
      <w:r>
        <w:t>ắ</w:t>
      </w:r>
      <w:r w:rsidRPr="007453EC">
        <w:t>t th</w:t>
      </w:r>
      <w:r>
        <w:t>ă</w:t>
      </w:r>
      <w:r w:rsidRPr="007453EC">
        <w:t>m đề t</w:t>
      </w:r>
      <w:r>
        <w:t xml:space="preserve">ài và </w:t>
      </w:r>
      <w:r w:rsidRPr="007453EC">
        <w:t>c</w:t>
      </w:r>
      <w:r>
        <w:t>â</w:t>
      </w:r>
      <w:r w:rsidRPr="007453EC">
        <w:t>u h</w:t>
      </w:r>
      <w:r>
        <w:t>ỏ</w:t>
      </w:r>
      <w:r w:rsidRPr="007453EC">
        <w:t>i c</w:t>
      </w:r>
      <w:r>
        <w:t>ủ</w:t>
      </w:r>
      <w:r w:rsidRPr="007453EC">
        <w:t>a đề tài</w:t>
      </w:r>
      <w:r>
        <w:t xml:space="preserve"> ( câu hỏi được ban tổ chức lưu giữ)</w:t>
      </w:r>
      <w:r w:rsidRPr="007453EC">
        <w:t>. Sau đó, th</w:t>
      </w:r>
      <w:r>
        <w:t>í</w:t>
      </w:r>
      <w:r w:rsidRPr="007453EC">
        <w:t xml:space="preserve"> sinh </w:t>
      </w:r>
      <w:r>
        <w:t>đ</w:t>
      </w:r>
      <w:r w:rsidRPr="007453EC">
        <w:t xml:space="preserve">ược phép sử </w:t>
      </w:r>
      <w:r>
        <w:t>d</w:t>
      </w:r>
      <w:r w:rsidRPr="007453EC">
        <w:t>ụng sách giáo khoa Ng</w:t>
      </w:r>
      <w:r>
        <w:t>ữ</w:t>
      </w:r>
      <w:r w:rsidRPr="007453EC">
        <w:t xml:space="preserve"> v</w:t>
      </w:r>
      <w:r>
        <w:t>ă</w:t>
      </w:r>
      <w:r w:rsidRPr="007453EC">
        <w:t xml:space="preserve">n của khối </w:t>
      </w:r>
      <w:r>
        <w:t>l</w:t>
      </w:r>
      <w:r w:rsidRPr="007453EC">
        <w:t xml:space="preserve">ớp </w:t>
      </w:r>
      <w:r>
        <w:t>đ</w:t>
      </w:r>
      <w:r w:rsidRPr="007453EC">
        <w:t>ang học v</w:t>
      </w:r>
      <w:r>
        <w:t>à</w:t>
      </w:r>
      <w:r w:rsidRPr="007453EC">
        <w:t xml:space="preserve"> c</w:t>
      </w:r>
      <w:r>
        <w:t>ó</w:t>
      </w:r>
      <w:r w:rsidRPr="007453EC">
        <w:t xml:space="preserve"> thời gian 60 phút đ</w:t>
      </w:r>
      <w:r>
        <w:t>ể</w:t>
      </w:r>
      <w:r w:rsidRPr="007453EC">
        <w:t xml:space="preserve"> chu</w:t>
      </w:r>
      <w:r>
        <w:t>ẩn</w:t>
      </w:r>
      <w:r w:rsidRPr="007453EC">
        <w:t xml:space="preserve"> bị nội dung thuyết tr</w:t>
      </w:r>
      <w:r>
        <w:t>ì</w:t>
      </w:r>
      <w:r w:rsidRPr="007453EC">
        <w:t>nh.</w:t>
      </w:r>
    </w:p>
    <w:p w:rsidR="000E2C6E" w:rsidRPr="007453EC" w:rsidRDefault="000E2C6E" w:rsidP="00B2053B">
      <w:pPr>
        <w:widowControl w:val="0"/>
        <w:spacing w:after="0"/>
        <w:ind w:firstLine="720"/>
        <w:jc w:val="both"/>
      </w:pPr>
      <w:r>
        <w:t>-</w:t>
      </w:r>
      <w:r w:rsidRPr="007453EC">
        <w:t xml:space="preserve"> Thời gian thuyết trình của thí sinh không quá 7 phút.</w:t>
      </w:r>
    </w:p>
    <w:p w:rsidR="000E2C6E" w:rsidRPr="007453EC" w:rsidRDefault="000E2C6E" w:rsidP="00B2053B">
      <w:pPr>
        <w:widowControl w:val="0"/>
        <w:spacing w:after="0"/>
        <w:ind w:firstLine="720"/>
        <w:jc w:val="both"/>
      </w:pPr>
      <w:r w:rsidRPr="007453EC">
        <w:t>-</w:t>
      </w:r>
      <w:r>
        <w:t xml:space="preserve"> </w:t>
      </w:r>
      <w:r w:rsidRPr="007453EC">
        <w:t>Sau ph</w:t>
      </w:r>
      <w:r>
        <w:t>ầ</w:t>
      </w:r>
      <w:r w:rsidRPr="007453EC">
        <w:t>n thuy</w:t>
      </w:r>
      <w:r>
        <w:t>ế</w:t>
      </w:r>
      <w:r w:rsidRPr="007453EC">
        <w:t>t tr</w:t>
      </w:r>
      <w:r>
        <w:t>ì</w:t>
      </w:r>
      <w:r w:rsidRPr="007453EC">
        <w:t xml:space="preserve">nh, Ban </w:t>
      </w:r>
      <w:r>
        <w:t>Tổ</w:t>
      </w:r>
      <w:r w:rsidRPr="007453EC">
        <w:t xml:space="preserve"> chức sẽ nêu nội dung c</w:t>
      </w:r>
      <w:r>
        <w:t>â</w:t>
      </w:r>
      <w:r w:rsidRPr="007453EC">
        <w:t xml:space="preserve">u hỏi </w:t>
      </w:r>
      <w:r>
        <w:t>của đề tài</w:t>
      </w:r>
      <w:r w:rsidRPr="007453EC">
        <w:t xml:space="preserve"> mà thí sinh đã b</w:t>
      </w:r>
      <w:r>
        <w:t>ắ</w:t>
      </w:r>
      <w:r w:rsidRPr="007453EC">
        <w:t>t thăm. Thí sinh c</w:t>
      </w:r>
      <w:r>
        <w:t xml:space="preserve">ó thời gian tối đa 01 phút </w:t>
      </w:r>
      <w:r w:rsidRPr="007453EC">
        <w:t>để chuẩn bị nội dung tr</w:t>
      </w:r>
      <w:r>
        <w:t>ả</w:t>
      </w:r>
      <w:r w:rsidRPr="007453EC">
        <w:t xml:space="preserve"> lời câu hỏi</w:t>
      </w:r>
      <w:r>
        <w:t>.</w:t>
      </w:r>
      <w:r w:rsidRPr="007453EC">
        <w:t xml:space="preserve"> </w:t>
      </w:r>
    </w:p>
    <w:p w:rsidR="000E2C6E" w:rsidRPr="007453EC" w:rsidRDefault="000E2C6E" w:rsidP="00B2053B">
      <w:pPr>
        <w:widowControl w:val="0"/>
        <w:spacing w:after="0"/>
        <w:ind w:firstLine="720"/>
        <w:jc w:val="both"/>
      </w:pPr>
      <w:r w:rsidRPr="007453EC">
        <w:t>-</w:t>
      </w:r>
      <w:r>
        <w:t xml:space="preserve"> </w:t>
      </w:r>
      <w:r w:rsidRPr="007453EC">
        <w:t xml:space="preserve">Ban </w:t>
      </w:r>
      <w:r>
        <w:t>G</w:t>
      </w:r>
      <w:r w:rsidRPr="007453EC">
        <w:t>i</w:t>
      </w:r>
      <w:r>
        <w:t>á</w:t>
      </w:r>
      <w:r w:rsidRPr="007453EC">
        <w:t>m kh</w:t>
      </w:r>
      <w:r>
        <w:t>ả</w:t>
      </w:r>
      <w:r w:rsidRPr="007453EC">
        <w:t>o sẽ dựa vào đáp án d</w:t>
      </w:r>
      <w:r>
        <w:t xml:space="preserve">ể cho điểm phần nội dung thuyết </w:t>
      </w:r>
      <w:r w:rsidRPr="007453EC">
        <w:t>trình, ph</w:t>
      </w:r>
      <w:r>
        <w:t>ầ</w:t>
      </w:r>
      <w:r w:rsidRPr="007453EC">
        <w:t>n tr</w:t>
      </w:r>
      <w:r>
        <w:t>ả</w:t>
      </w:r>
      <w:r w:rsidRPr="007453EC">
        <w:t xml:space="preserve"> l</w:t>
      </w:r>
      <w:r>
        <w:t>ờ</w:t>
      </w:r>
      <w:r w:rsidRPr="007453EC">
        <w:t>i câu h</w:t>
      </w:r>
      <w:r>
        <w:t>ỏ</w:t>
      </w:r>
      <w:r w:rsidRPr="007453EC">
        <w:t>i và phong cách thuy</w:t>
      </w:r>
      <w:r>
        <w:t>ế</w:t>
      </w:r>
      <w:r w:rsidRPr="007453EC">
        <w:t>t tr</w:t>
      </w:r>
      <w:r>
        <w:t>ì</w:t>
      </w:r>
      <w:r w:rsidRPr="007453EC">
        <w:t>nh c</w:t>
      </w:r>
      <w:r>
        <w:t>ủ</w:t>
      </w:r>
      <w:r w:rsidRPr="007453EC">
        <w:t>a th</w:t>
      </w:r>
      <w:r>
        <w:t>í</w:t>
      </w:r>
      <w:r w:rsidRPr="007453EC">
        <w:t xml:space="preserve"> sinh</w:t>
      </w:r>
      <w:r>
        <w:t>.</w:t>
      </w:r>
    </w:p>
    <w:p w:rsidR="000E2C6E" w:rsidRDefault="000E2C6E" w:rsidP="00B2053B">
      <w:pPr>
        <w:widowControl w:val="0"/>
        <w:spacing w:after="0"/>
        <w:ind w:firstLine="720"/>
        <w:jc w:val="both"/>
      </w:pPr>
      <w:r>
        <w:t>- Điểm dự thi của thí sinh được tính theo thang điểm 20.</w:t>
      </w:r>
    </w:p>
    <w:p w:rsidR="000E2C6E" w:rsidRDefault="000E2C6E" w:rsidP="00B2053B">
      <w:pPr>
        <w:widowControl w:val="0"/>
        <w:spacing w:after="0"/>
        <w:ind w:firstLine="720"/>
        <w:jc w:val="both"/>
      </w:pPr>
      <w:r>
        <w:t>- Mỗi thí sinh dự thi sẽ có một phiếu chấm điểm riêng.</w:t>
      </w:r>
    </w:p>
    <w:p w:rsidR="000E2C6E" w:rsidRDefault="000E2C6E" w:rsidP="00B2053B">
      <w:pPr>
        <w:widowControl w:val="0"/>
        <w:spacing w:after="0"/>
        <w:ind w:firstLine="720"/>
        <w:jc w:val="both"/>
      </w:pPr>
      <w:r>
        <w:t>- Giám khảo trực tiếp ghi điểm trên phiếu chấm.</w:t>
      </w:r>
    </w:p>
    <w:p w:rsidR="000E2C6E" w:rsidRDefault="000E2C6E" w:rsidP="00B2053B">
      <w:pPr>
        <w:widowControl w:val="0"/>
        <w:spacing w:after="0"/>
        <w:ind w:firstLine="720"/>
        <w:jc w:val="both"/>
      </w:pPr>
      <w:r>
        <w:t>- Ban Thư ký sẽ thu phiếu chấm sau phần thi của thí sinh để tổng hợp.</w:t>
      </w:r>
    </w:p>
    <w:p w:rsidR="000E2C6E" w:rsidRDefault="000E2C6E" w:rsidP="00B2053B">
      <w:pPr>
        <w:widowControl w:val="0"/>
        <w:spacing w:after="0"/>
        <w:ind w:firstLine="720"/>
        <w:jc w:val="both"/>
      </w:pPr>
      <w:r>
        <w:t>- Điểm thi của thí sinh là điểm bình quân của các giám khảo.</w:t>
      </w:r>
    </w:p>
    <w:p w:rsidR="000E2C6E" w:rsidRPr="0037593A" w:rsidRDefault="000E2C6E" w:rsidP="00B2053B">
      <w:pPr>
        <w:widowControl w:val="0"/>
        <w:spacing w:after="0"/>
        <w:ind w:firstLine="720"/>
        <w:jc w:val="both"/>
      </w:pPr>
      <w:r w:rsidRPr="0037593A">
        <w:pict>
          <v:shape id="_x0000_i1026" type="#_x0000_t75" style="width:445.5pt;height:269.25pt">
            <v:imagedata r:id="rId8" o:title=""/>
          </v:shape>
        </w:pict>
      </w:r>
    </w:p>
    <w:p w:rsidR="000E2C6E" w:rsidRDefault="000E2C6E" w:rsidP="00B2053B">
      <w:pPr>
        <w:widowControl w:val="0"/>
        <w:spacing w:after="0"/>
        <w:ind w:firstLine="720"/>
        <w:jc w:val="both"/>
      </w:pPr>
    </w:p>
    <w:p w:rsidR="000E2C6E" w:rsidRDefault="000E2C6E" w:rsidP="00B2053B">
      <w:pPr>
        <w:widowControl w:val="0"/>
        <w:spacing w:after="0"/>
        <w:ind w:firstLine="720"/>
        <w:jc w:val="both"/>
      </w:pPr>
      <w:r>
        <w:t>- Căn cứ vào tình hình thực tế của Hội thi, số lượng thí sinh tham gia hội thi, ban tổ chức đã quyết định việc khen thưởng cho 05 thí sinh dự thi, vượt dự kiến cơ cấu là 01 thí sinh</w:t>
      </w:r>
    </w:p>
    <w:p w:rsidR="000E2C6E" w:rsidRDefault="000E2C6E" w:rsidP="00CA4483">
      <w:pPr>
        <w:spacing w:after="0"/>
        <w:ind w:firstLine="576"/>
      </w:pPr>
      <w:r>
        <w:tab/>
        <w:t>1. Em: Trần Thiên Lý</w:t>
      </w:r>
      <w:r>
        <w:tab/>
        <w:t>- Học sinh lớp</w:t>
      </w:r>
      <w:r>
        <w:tab/>
        <w:t>- Đạt giải nhất</w:t>
      </w:r>
    </w:p>
    <w:p w:rsidR="000E2C6E" w:rsidRDefault="000E2C6E" w:rsidP="00CA4483">
      <w:pPr>
        <w:spacing w:after="0"/>
        <w:ind w:firstLine="720"/>
      </w:pPr>
      <w:r>
        <w:t>2. Em: Võ Thị My Na</w:t>
      </w:r>
      <w:r>
        <w:tab/>
        <w:t>- Học sinh lớp</w:t>
      </w:r>
      <w:r>
        <w:tab/>
        <w:t>- Đạt giải nhì</w:t>
      </w:r>
    </w:p>
    <w:p w:rsidR="000E2C6E" w:rsidRDefault="000E2C6E" w:rsidP="00CA4483">
      <w:pPr>
        <w:spacing w:after="0"/>
        <w:ind w:firstLine="720"/>
      </w:pPr>
      <w:r>
        <w:t>3. Em: Trần Hoài Ngọc</w:t>
      </w:r>
      <w:r>
        <w:tab/>
        <w:t>- Học sinh lớp</w:t>
      </w:r>
      <w:r>
        <w:tab/>
        <w:t>- Đạt giải ba</w:t>
      </w:r>
    </w:p>
    <w:p w:rsidR="000E2C6E" w:rsidRDefault="000E2C6E" w:rsidP="00CA4483">
      <w:pPr>
        <w:spacing w:after="0"/>
        <w:ind w:firstLine="720"/>
      </w:pPr>
      <w:r>
        <w:t>4. Em: Nguyễn Vân Anh</w:t>
      </w:r>
      <w:r>
        <w:tab/>
        <w:t>- Học sinh lớp</w:t>
      </w:r>
      <w:r>
        <w:tab/>
        <w:t>- Đạt giải khuyến khích</w:t>
      </w:r>
    </w:p>
    <w:p w:rsidR="000E2C6E" w:rsidRDefault="000E2C6E" w:rsidP="0018274E">
      <w:pPr>
        <w:spacing w:after="0"/>
        <w:ind w:firstLine="720"/>
      </w:pPr>
      <w:r>
        <w:t>5. Em: Nguyễn Thị Minh Thư</w:t>
      </w:r>
      <w:r>
        <w:tab/>
        <w:t>- Học sinh lớp- Đạt giải khuyến khích</w:t>
      </w:r>
    </w:p>
    <w:p w:rsidR="000E2C6E" w:rsidRPr="0037593A" w:rsidRDefault="000E2C6E" w:rsidP="00484701">
      <w:pPr>
        <w:widowControl w:val="0"/>
        <w:rPr>
          <w:i/>
          <w:iCs/>
        </w:rPr>
      </w:pPr>
      <w:r w:rsidRPr="0037593A">
        <w:rPr>
          <w:i/>
          <w:iCs/>
        </w:rPr>
        <w:pict>
          <v:shape id="_x0000_i1027" type="#_x0000_t75" style="width:453.75pt;height:286.5pt">
            <v:imagedata r:id="rId9" o:title=""/>
          </v:shape>
        </w:pict>
      </w:r>
    </w:p>
    <w:p w:rsidR="000E2C6E" w:rsidRDefault="000E2C6E" w:rsidP="00484701">
      <w:pPr>
        <w:widowControl w:val="0"/>
        <w:rPr>
          <w:i/>
          <w:iCs/>
        </w:rPr>
      </w:pPr>
    </w:p>
    <w:p w:rsidR="000E2C6E" w:rsidRDefault="000E2C6E" w:rsidP="00484701">
      <w:pPr>
        <w:widowControl w:val="0"/>
        <w:rPr>
          <w:i/>
          <w:iCs/>
        </w:rPr>
      </w:pPr>
    </w:p>
    <w:p w:rsidR="000E2C6E" w:rsidRPr="00284D57" w:rsidRDefault="000E2C6E" w:rsidP="00484701">
      <w:pPr>
        <w:widowControl w:val="0"/>
        <w:rPr>
          <w:i/>
          <w:iCs/>
        </w:rPr>
      </w:pPr>
    </w:p>
    <w:p w:rsidR="000E2C6E" w:rsidRDefault="000E2C6E" w:rsidP="00484701">
      <w:pPr>
        <w:widowControl w:val="0"/>
        <w:rPr>
          <w:i/>
          <w:iCs/>
        </w:rPr>
      </w:pPr>
    </w:p>
    <w:p w:rsidR="000E2C6E" w:rsidRDefault="000E2C6E" w:rsidP="00484701">
      <w:pPr>
        <w:widowControl w:val="0"/>
        <w:rPr>
          <w:i/>
          <w:iCs/>
        </w:rPr>
      </w:pPr>
    </w:p>
    <w:p w:rsidR="000E2C6E" w:rsidRDefault="000E2C6E" w:rsidP="00484701">
      <w:pPr>
        <w:widowControl w:val="0"/>
        <w:rPr>
          <w:i/>
          <w:iCs/>
        </w:rPr>
      </w:pPr>
    </w:p>
    <w:p w:rsidR="000E2C6E" w:rsidRDefault="000E2C6E" w:rsidP="00484701">
      <w:pPr>
        <w:widowControl w:val="0"/>
        <w:rPr>
          <w:i/>
          <w:iCs/>
        </w:rPr>
      </w:pPr>
    </w:p>
    <w:p w:rsidR="000E2C6E" w:rsidRDefault="000E2C6E" w:rsidP="00484701">
      <w:pPr>
        <w:widowControl w:val="0"/>
        <w:rPr>
          <w:i/>
          <w:iCs/>
        </w:rPr>
      </w:pPr>
    </w:p>
    <w:p w:rsidR="000E2C6E" w:rsidRDefault="000E2C6E" w:rsidP="00484701">
      <w:pPr>
        <w:widowControl w:val="0"/>
        <w:rPr>
          <w:i/>
          <w:iCs/>
        </w:rPr>
      </w:pPr>
    </w:p>
    <w:p w:rsidR="000E2C6E" w:rsidRDefault="000E2C6E" w:rsidP="00484701">
      <w:pPr>
        <w:widowControl w:val="0"/>
        <w:rPr>
          <w:i/>
          <w:iCs/>
        </w:rPr>
      </w:pPr>
    </w:p>
    <w:p w:rsidR="000E2C6E" w:rsidRDefault="000E2C6E" w:rsidP="00484701">
      <w:pPr>
        <w:widowControl w:val="0"/>
        <w:rPr>
          <w:i/>
          <w:iCs/>
        </w:rPr>
      </w:pPr>
    </w:p>
    <w:p w:rsidR="000E2C6E" w:rsidRDefault="000E2C6E" w:rsidP="00484701">
      <w:pPr>
        <w:widowControl w:val="0"/>
        <w:rPr>
          <w:i/>
          <w:iCs/>
        </w:rPr>
      </w:pPr>
    </w:p>
    <w:p w:rsidR="000E2C6E" w:rsidRDefault="000E2C6E" w:rsidP="00484701">
      <w:pPr>
        <w:widowControl w:val="0"/>
        <w:rPr>
          <w:i/>
          <w:iCs/>
        </w:rPr>
      </w:pPr>
    </w:p>
    <w:p w:rsidR="000E2C6E" w:rsidRDefault="000E2C6E" w:rsidP="00484701">
      <w:pPr>
        <w:widowControl w:val="0"/>
        <w:rPr>
          <w:i/>
          <w:iCs/>
        </w:rPr>
      </w:pPr>
    </w:p>
    <w:p w:rsidR="000E2C6E" w:rsidRDefault="000E2C6E" w:rsidP="00484701">
      <w:pPr>
        <w:widowControl w:val="0"/>
        <w:rPr>
          <w:i/>
          <w:iCs/>
        </w:rPr>
      </w:pPr>
    </w:p>
    <w:p w:rsidR="000E2C6E" w:rsidRDefault="000E2C6E" w:rsidP="00484701">
      <w:pPr>
        <w:widowControl w:val="0"/>
        <w:rPr>
          <w:i/>
          <w:iCs/>
        </w:rPr>
      </w:pPr>
    </w:p>
    <w:tbl>
      <w:tblPr>
        <w:tblW w:w="10094" w:type="dxa"/>
        <w:jc w:val="center"/>
        <w:tblLayout w:type="fixed"/>
        <w:tblLook w:val="0000"/>
      </w:tblPr>
      <w:tblGrid>
        <w:gridCol w:w="4324"/>
        <w:gridCol w:w="5770"/>
      </w:tblGrid>
      <w:tr w:rsidR="000E2C6E" w:rsidRPr="005D60D8">
        <w:trPr>
          <w:trHeight w:val="290"/>
          <w:jc w:val="center"/>
        </w:trPr>
        <w:tc>
          <w:tcPr>
            <w:tcW w:w="4324" w:type="dxa"/>
          </w:tcPr>
          <w:p w:rsidR="000E2C6E" w:rsidRPr="005D60D8" w:rsidRDefault="000E2C6E" w:rsidP="000E4A23">
            <w:pPr>
              <w:pStyle w:val="Heading1"/>
              <w:rPr>
                <w:b w:val="0"/>
                <w:bCs w:val="0"/>
                <w:sz w:val="24"/>
                <w:szCs w:val="24"/>
              </w:rPr>
            </w:pPr>
            <w:r w:rsidRPr="005D60D8">
              <w:rPr>
                <w:b w:val="0"/>
                <w:bCs w:val="0"/>
                <w:sz w:val="24"/>
                <w:szCs w:val="24"/>
              </w:rPr>
              <w:t>PHÒNG</w:t>
            </w:r>
            <w:r>
              <w:rPr>
                <w:b w:val="0"/>
                <w:bCs w:val="0"/>
                <w:sz w:val="24"/>
                <w:szCs w:val="24"/>
              </w:rPr>
              <w:t xml:space="preserve"> GD</w:t>
            </w:r>
            <w:r w:rsidRPr="005D60D8">
              <w:rPr>
                <w:b w:val="0"/>
                <w:bCs w:val="0"/>
                <w:sz w:val="24"/>
                <w:szCs w:val="24"/>
              </w:rPr>
              <w:t>ĐT ĐẠI LỘC</w:t>
            </w:r>
          </w:p>
        </w:tc>
        <w:tc>
          <w:tcPr>
            <w:tcW w:w="5770" w:type="dxa"/>
          </w:tcPr>
          <w:p w:rsidR="000E2C6E" w:rsidRPr="005D60D8" w:rsidRDefault="000E2C6E" w:rsidP="000E4A23">
            <w:pPr>
              <w:pStyle w:val="Heading1"/>
              <w:rPr>
                <w:b w:val="0"/>
                <w:bCs w:val="0"/>
                <w:sz w:val="24"/>
                <w:szCs w:val="24"/>
              </w:rPr>
            </w:pPr>
            <w:r w:rsidRPr="005D60D8">
              <w:rPr>
                <w:sz w:val="24"/>
                <w:szCs w:val="24"/>
              </w:rPr>
              <w:t>CỘNG HOÀ XÃ HỘI CHỦ NGHĨA VIỆT NAM</w:t>
            </w:r>
          </w:p>
        </w:tc>
      </w:tr>
      <w:tr w:rsidR="000E2C6E" w:rsidRPr="00F059AE">
        <w:trPr>
          <w:trHeight w:val="290"/>
          <w:jc w:val="center"/>
        </w:trPr>
        <w:tc>
          <w:tcPr>
            <w:tcW w:w="4324" w:type="dxa"/>
          </w:tcPr>
          <w:p w:rsidR="000E2C6E" w:rsidRPr="005D60D8" w:rsidRDefault="000E2C6E" w:rsidP="000E4A23">
            <w:pPr>
              <w:pStyle w:val="Heading3"/>
              <w:spacing w:after="120"/>
              <w:rPr>
                <w:color w:val="auto"/>
                <w:sz w:val="24"/>
                <w:szCs w:val="24"/>
              </w:rPr>
            </w:pPr>
            <w:r>
              <w:rPr>
                <w:noProof/>
              </w:rPr>
              <w:pict>
                <v:line id="_x0000_s1027" style="position:absolute;left:0;text-align:left;z-index:251659264;mso-position-horizontal-relative:text;mso-position-vertical-relative:text" from="56.6pt,14.65pt" to="140.6pt,14.65pt"/>
              </w:pict>
            </w:r>
            <w:r w:rsidRPr="000B2B65">
              <w:rPr>
                <w:color w:val="auto"/>
                <w:sz w:val="24"/>
                <w:szCs w:val="24"/>
              </w:rPr>
              <w:t>TRƯỜNG THCS  HOÀNG VĂN THỤ</w:t>
            </w:r>
          </w:p>
        </w:tc>
        <w:tc>
          <w:tcPr>
            <w:tcW w:w="5770" w:type="dxa"/>
          </w:tcPr>
          <w:p w:rsidR="000E2C6E" w:rsidRPr="00F059AE" w:rsidRDefault="000E2C6E" w:rsidP="000E4A23">
            <w:pPr>
              <w:pStyle w:val="Heading1"/>
              <w:spacing w:after="120"/>
              <w:rPr>
                <w:sz w:val="26"/>
                <w:szCs w:val="26"/>
              </w:rPr>
            </w:pPr>
            <w:r>
              <w:rPr>
                <w:noProof/>
              </w:rPr>
              <w:pict>
                <v:line id="_x0000_s1028" style="position:absolute;left:0;text-align:left;z-index:251660288;mso-position-horizontal-relative:text;mso-position-vertical-relative:text" from="52.7pt,17.3pt" to="226.7pt,17.3pt"/>
              </w:pict>
            </w:r>
            <w:r w:rsidRPr="00F059AE">
              <w:rPr>
                <w:sz w:val="28"/>
                <w:szCs w:val="28"/>
              </w:rPr>
              <w:t xml:space="preserve">Độc lập </w:t>
            </w:r>
            <w:r>
              <w:rPr>
                <w:sz w:val="28"/>
                <w:szCs w:val="28"/>
              </w:rPr>
              <w:t>-</w:t>
            </w:r>
            <w:r w:rsidRPr="00F059AE">
              <w:rPr>
                <w:sz w:val="28"/>
                <w:szCs w:val="28"/>
              </w:rPr>
              <w:t xml:space="preserve"> Tự do </w:t>
            </w:r>
            <w:r>
              <w:rPr>
                <w:sz w:val="28"/>
                <w:szCs w:val="28"/>
              </w:rPr>
              <w:t>-</w:t>
            </w:r>
            <w:r w:rsidRPr="00F059AE">
              <w:rPr>
                <w:sz w:val="28"/>
                <w:szCs w:val="28"/>
              </w:rPr>
              <w:t xml:space="preserve"> Hạnh phúc</w:t>
            </w:r>
          </w:p>
        </w:tc>
      </w:tr>
    </w:tbl>
    <w:p w:rsidR="000E2C6E" w:rsidRDefault="000E2C6E" w:rsidP="00280E60">
      <w:pPr>
        <w:spacing w:after="0"/>
        <w:jc w:val="center"/>
        <w:rPr>
          <w:b/>
          <w:bCs/>
        </w:rPr>
      </w:pPr>
    </w:p>
    <w:p w:rsidR="000E2C6E" w:rsidRDefault="000E2C6E" w:rsidP="00280E60">
      <w:pPr>
        <w:spacing w:after="0"/>
        <w:jc w:val="center"/>
        <w:rPr>
          <w:b/>
          <w:bCs/>
        </w:rPr>
      </w:pPr>
      <w:r>
        <w:rPr>
          <w:b/>
          <w:bCs/>
        </w:rPr>
        <w:t>GIỚI HẠN</w:t>
      </w:r>
    </w:p>
    <w:p w:rsidR="000E2C6E" w:rsidRPr="00C80F32" w:rsidRDefault="000E2C6E" w:rsidP="00280E60">
      <w:pPr>
        <w:spacing w:after="0"/>
        <w:jc w:val="center"/>
        <w:rPr>
          <w:b/>
          <w:bCs/>
        </w:rPr>
      </w:pPr>
      <w:r>
        <w:rPr>
          <w:b/>
          <w:bCs/>
        </w:rPr>
        <w:t>Đề tài hội thi</w:t>
      </w:r>
      <w:r w:rsidRPr="00C80F32">
        <w:rPr>
          <w:b/>
          <w:bCs/>
        </w:rPr>
        <w:t xml:space="preserve"> </w:t>
      </w:r>
      <w:r>
        <w:rPr>
          <w:b/>
          <w:bCs/>
        </w:rPr>
        <w:t>Thuyết trình văn học cấp trường</w:t>
      </w:r>
    </w:p>
    <w:p w:rsidR="000E2C6E" w:rsidRDefault="000E2C6E" w:rsidP="00280E60">
      <w:pPr>
        <w:spacing w:after="0"/>
        <w:jc w:val="center"/>
        <w:rPr>
          <w:b/>
          <w:bCs/>
        </w:rPr>
      </w:pPr>
      <w:r>
        <w:rPr>
          <w:noProof/>
        </w:rPr>
        <w:pict>
          <v:line id="_x0000_s1029" style="position:absolute;left:0;text-align:left;z-index:251661312" from="173.2pt,15pt" to="278.2pt,15pt"/>
        </w:pict>
      </w:r>
      <w:r w:rsidRPr="00C80F32">
        <w:rPr>
          <w:b/>
          <w:bCs/>
        </w:rPr>
        <w:t>Năm học 201</w:t>
      </w:r>
      <w:r>
        <w:rPr>
          <w:b/>
          <w:bCs/>
        </w:rPr>
        <w:t>9 – 2020</w:t>
      </w:r>
    </w:p>
    <w:p w:rsidR="000E2C6E" w:rsidRDefault="000E2C6E" w:rsidP="00280E60">
      <w:pPr>
        <w:spacing w:after="0"/>
        <w:jc w:val="center"/>
        <w:rPr>
          <w:b/>
          <w:bCs/>
        </w:rPr>
      </w:pPr>
    </w:p>
    <w:p w:rsidR="000E2C6E" w:rsidRPr="00237E2C" w:rsidRDefault="000E2C6E" w:rsidP="00280E60">
      <w:pPr>
        <w:spacing w:after="0"/>
        <w:jc w:val="center"/>
        <w:rPr>
          <w:b/>
          <w:bCs/>
        </w:rPr>
      </w:pPr>
      <w:r w:rsidRPr="00237E2C">
        <w:rPr>
          <w:b/>
          <w:bCs/>
        </w:rPr>
        <w:t>KHỐI 6</w:t>
      </w:r>
    </w:p>
    <w:p w:rsidR="000E2C6E" w:rsidRPr="00237E2C" w:rsidRDefault="000E2C6E" w:rsidP="00280E60">
      <w:pPr>
        <w:pStyle w:val="NormalWeb"/>
        <w:spacing w:before="0" w:beforeAutospacing="0" w:after="0" w:afterAutospacing="0" w:line="301" w:lineRule="atLeast"/>
        <w:ind w:left="48" w:right="48"/>
        <w:jc w:val="both"/>
        <w:rPr>
          <w:sz w:val="28"/>
          <w:szCs w:val="28"/>
        </w:rPr>
      </w:pPr>
      <w:r w:rsidRPr="00237E2C">
        <w:rPr>
          <w:b/>
          <w:bCs/>
          <w:sz w:val="28"/>
          <w:szCs w:val="28"/>
        </w:rPr>
        <w:t>Cảm nghĩ về truyền thuyết:</w:t>
      </w:r>
      <w:r w:rsidRPr="00237E2C">
        <w:rPr>
          <w:sz w:val="28"/>
          <w:szCs w:val="28"/>
        </w:rPr>
        <w:t xml:space="preserve">  Con rồng cháu tiên, Bánh chưng bánh giầy,</w:t>
      </w:r>
      <w:r w:rsidRPr="00237E2C">
        <w:rPr>
          <w:i/>
          <w:iCs/>
          <w:sz w:val="28"/>
          <w:szCs w:val="28"/>
        </w:rPr>
        <w:t xml:space="preserve"> </w:t>
      </w:r>
      <w:r w:rsidRPr="00237E2C">
        <w:rPr>
          <w:sz w:val="28"/>
          <w:szCs w:val="28"/>
        </w:rPr>
        <w:t>sơn tinh thủy tinh</w:t>
      </w:r>
      <w:r>
        <w:rPr>
          <w:sz w:val="28"/>
          <w:szCs w:val="28"/>
        </w:rPr>
        <w:t>,</w:t>
      </w:r>
      <w:r w:rsidRPr="00237E2C">
        <w:rPr>
          <w:sz w:val="28"/>
          <w:szCs w:val="28"/>
        </w:rPr>
        <w:t xml:space="preserve"> hình tượng Thánh Gióng</w:t>
      </w:r>
    </w:p>
    <w:p w:rsidR="000E2C6E" w:rsidRPr="004053FC" w:rsidRDefault="000E2C6E" w:rsidP="00280E60">
      <w:pPr>
        <w:pStyle w:val="NormalWeb"/>
        <w:shd w:val="clear" w:color="auto" w:fill="FFFFFF"/>
        <w:spacing w:before="0" w:beforeAutospacing="0" w:after="0" w:afterAutospacing="0" w:line="301" w:lineRule="atLeast"/>
        <w:ind w:left="48" w:right="48"/>
        <w:jc w:val="both"/>
        <w:rPr>
          <w:sz w:val="28"/>
          <w:szCs w:val="28"/>
        </w:rPr>
      </w:pPr>
      <w:r w:rsidRPr="004053FC">
        <w:rPr>
          <w:sz w:val="28"/>
          <w:szCs w:val="28"/>
        </w:rPr>
        <w:t>Cảm nghĩ về cổ tích Thạch sanh</w:t>
      </w:r>
    </w:p>
    <w:p w:rsidR="000E2C6E" w:rsidRPr="00237E2C" w:rsidRDefault="000E2C6E" w:rsidP="00280E60">
      <w:pPr>
        <w:spacing w:after="0"/>
        <w:jc w:val="center"/>
        <w:rPr>
          <w:b/>
          <w:bCs/>
        </w:rPr>
      </w:pPr>
    </w:p>
    <w:p w:rsidR="000E2C6E" w:rsidRPr="00237E2C" w:rsidRDefault="000E2C6E" w:rsidP="00280E60">
      <w:pPr>
        <w:spacing w:after="0"/>
        <w:jc w:val="center"/>
        <w:rPr>
          <w:b/>
          <w:bCs/>
        </w:rPr>
      </w:pPr>
      <w:r w:rsidRPr="00237E2C">
        <w:rPr>
          <w:b/>
          <w:bCs/>
        </w:rPr>
        <w:t>KHỐI 7</w:t>
      </w:r>
    </w:p>
    <w:p w:rsidR="000E2C6E" w:rsidRPr="00237E2C" w:rsidRDefault="000E2C6E" w:rsidP="00280E60">
      <w:pPr>
        <w:widowControl w:val="0"/>
        <w:spacing w:after="0"/>
        <w:ind w:firstLine="720"/>
        <w:jc w:val="both"/>
        <w:rPr>
          <w:b/>
          <w:bCs/>
        </w:rPr>
      </w:pPr>
      <w:r w:rsidRPr="00237E2C">
        <w:rPr>
          <w:b/>
          <w:bCs/>
        </w:rPr>
        <w:t>Tiếng gà trưa  – Xuân Quỳnh</w:t>
      </w:r>
    </w:p>
    <w:p w:rsidR="000E2C6E" w:rsidRPr="00D356D0" w:rsidRDefault="000E2C6E" w:rsidP="00280E60">
      <w:pPr>
        <w:widowControl w:val="0"/>
        <w:spacing w:after="0"/>
        <w:ind w:firstLine="720"/>
        <w:jc w:val="both"/>
      </w:pPr>
      <w:r w:rsidRPr="00D356D0">
        <w:t>- Tình bà cháu trong bài thơ “ Tiếng gà trưa” của tác giả Xuân Quỳnh.</w:t>
      </w:r>
    </w:p>
    <w:p w:rsidR="000E2C6E" w:rsidRPr="00D356D0" w:rsidRDefault="000E2C6E" w:rsidP="00280E60">
      <w:pPr>
        <w:widowControl w:val="0"/>
        <w:spacing w:after="0"/>
        <w:ind w:firstLine="720"/>
        <w:jc w:val="both"/>
      </w:pPr>
      <w:r w:rsidRPr="00D356D0">
        <w:t>- Chính tình cảm gia đình thiêng liêng đã làm sâu sắc thêm tình yêu quê hương, đất nước. Hãy nêu suy nghĩ của em về lời nhận định trên.</w:t>
      </w:r>
    </w:p>
    <w:p w:rsidR="000E2C6E" w:rsidRPr="00237E2C" w:rsidRDefault="000E2C6E" w:rsidP="00280E60">
      <w:pPr>
        <w:widowControl w:val="0"/>
        <w:spacing w:after="0"/>
        <w:ind w:firstLine="720"/>
        <w:jc w:val="both"/>
      </w:pPr>
      <w:r w:rsidRPr="00237E2C">
        <w:rPr>
          <w:b/>
          <w:bCs/>
        </w:rPr>
        <w:t>Cuộc chia tay của những con búp bê - Khánh Hoài</w:t>
      </w:r>
    </w:p>
    <w:p w:rsidR="000E2C6E" w:rsidRPr="00D356D0" w:rsidRDefault="000E2C6E" w:rsidP="00280E60">
      <w:pPr>
        <w:widowControl w:val="0"/>
        <w:spacing w:after="0"/>
        <w:ind w:firstLine="720"/>
        <w:jc w:val="both"/>
      </w:pPr>
      <w:r w:rsidRPr="00D356D0">
        <w:t xml:space="preserve">- Tình anh em của Thành và Thủy trong văn bản. </w:t>
      </w:r>
    </w:p>
    <w:p w:rsidR="000E2C6E" w:rsidRPr="00D356D0" w:rsidRDefault="000E2C6E" w:rsidP="00280E60">
      <w:pPr>
        <w:widowControl w:val="0"/>
        <w:spacing w:after="0"/>
        <w:ind w:firstLine="720"/>
        <w:jc w:val="both"/>
      </w:pPr>
      <w:r w:rsidRPr="00D356D0">
        <w:t>- Nỗi khổ đau của hai anh em.</w:t>
      </w:r>
    </w:p>
    <w:p w:rsidR="000E2C6E" w:rsidRPr="00237E2C" w:rsidRDefault="000E2C6E" w:rsidP="00280E60">
      <w:pPr>
        <w:widowControl w:val="0"/>
        <w:spacing w:after="0"/>
        <w:ind w:firstLine="720"/>
        <w:jc w:val="both"/>
        <w:rPr>
          <w:b/>
          <w:bCs/>
        </w:rPr>
      </w:pPr>
      <w:r w:rsidRPr="00237E2C">
        <w:rPr>
          <w:b/>
          <w:bCs/>
        </w:rPr>
        <w:t>Hai bài thơ Cảnh khuya và Rằm Tháng Giêng của Hồ Chí Minh</w:t>
      </w:r>
    </w:p>
    <w:p w:rsidR="000E2C6E" w:rsidRPr="00D356D0" w:rsidRDefault="000E2C6E" w:rsidP="00280E60">
      <w:pPr>
        <w:widowControl w:val="0"/>
        <w:spacing w:after="0"/>
        <w:ind w:firstLine="720"/>
        <w:jc w:val="both"/>
      </w:pPr>
      <w:r w:rsidRPr="00D356D0">
        <w:t>- Bức tranh thiên nhiên cảnh khuya nơi núi rừng Việt Bắc qua hai bài thơ Cảnh khuya và Rằm Tháng Giêng của Hồ Chí Minh</w:t>
      </w:r>
    </w:p>
    <w:p w:rsidR="000E2C6E" w:rsidRPr="00D356D0" w:rsidRDefault="000E2C6E" w:rsidP="00280E60">
      <w:pPr>
        <w:widowControl w:val="0"/>
        <w:spacing w:after="0"/>
        <w:ind w:firstLine="720"/>
        <w:jc w:val="both"/>
      </w:pPr>
      <w:r w:rsidRPr="00D356D0">
        <w:t>- Tâm hồn của Hồ Chí Minh qua hai bài thơ Cảnh khuya và Rằm Tháng Giêng.</w:t>
      </w:r>
    </w:p>
    <w:p w:rsidR="000E2C6E" w:rsidRPr="00237E2C" w:rsidRDefault="000E2C6E" w:rsidP="00280E60">
      <w:pPr>
        <w:spacing w:after="0"/>
        <w:jc w:val="center"/>
        <w:rPr>
          <w:b/>
          <w:bCs/>
        </w:rPr>
      </w:pPr>
      <w:r w:rsidRPr="00237E2C">
        <w:rPr>
          <w:b/>
          <w:bCs/>
        </w:rPr>
        <w:t>KHỐI 8</w:t>
      </w:r>
    </w:p>
    <w:p w:rsidR="000E2C6E" w:rsidRPr="00237E2C" w:rsidRDefault="000E2C6E" w:rsidP="00280E60">
      <w:pPr>
        <w:pStyle w:val="ListParagraph"/>
        <w:widowControl w:val="0"/>
        <w:spacing w:after="0" w:line="240" w:lineRule="auto"/>
        <w:rPr>
          <w:b/>
          <w:bCs/>
        </w:rPr>
      </w:pPr>
      <w:r w:rsidRPr="00237E2C">
        <w:rPr>
          <w:b/>
          <w:bCs/>
        </w:rPr>
        <w:t>Tôi đi học- Thanh Tịnh</w:t>
      </w:r>
    </w:p>
    <w:p w:rsidR="000E2C6E" w:rsidRPr="00D356D0" w:rsidRDefault="000E2C6E" w:rsidP="00280E60">
      <w:pPr>
        <w:pStyle w:val="body-text"/>
        <w:widowControl w:val="0"/>
        <w:shd w:val="clear" w:color="auto" w:fill="FFFFFF"/>
        <w:spacing w:before="0" w:beforeAutospacing="0" w:after="0" w:afterAutospacing="0"/>
        <w:ind w:firstLine="720"/>
        <w:jc w:val="both"/>
        <w:rPr>
          <w:i/>
          <w:iCs/>
          <w:sz w:val="28"/>
          <w:szCs w:val="28"/>
          <w:lang w:val="en-US"/>
        </w:rPr>
      </w:pPr>
      <w:r w:rsidRPr="00D356D0">
        <w:rPr>
          <w:i/>
          <w:iCs/>
          <w:color w:val="000000"/>
          <w:sz w:val="28"/>
          <w:szCs w:val="28"/>
        </w:rPr>
        <w:t xml:space="preserve"> “</w:t>
      </w:r>
      <w:r w:rsidRPr="00D356D0">
        <w:rPr>
          <w:i/>
          <w:iCs/>
          <w:color w:val="000000"/>
          <w:sz w:val="28"/>
          <w:szCs w:val="28"/>
          <w:lang w:val="en-US"/>
        </w:rPr>
        <w:t>K</w:t>
      </w:r>
      <w:r w:rsidRPr="00D356D0">
        <w:rPr>
          <w:i/>
          <w:iCs/>
          <w:color w:val="000000"/>
          <w:sz w:val="28"/>
          <w:szCs w:val="28"/>
        </w:rPr>
        <w:t xml:space="preserve">ỉ niệm mơn man của buổi tựu trường” </w:t>
      </w:r>
    </w:p>
    <w:p w:rsidR="000E2C6E" w:rsidRPr="00237E2C" w:rsidRDefault="000E2C6E" w:rsidP="00280E60">
      <w:pPr>
        <w:widowControl w:val="0"/>
        <w:spacing w:after="0"/>
        <w:ind w:firstLine="720"/>
      </w:pPr>
      <w:r w:rsidRPr="00237E2C">
        <w:rPr>
          <w:b/>
          <w:bCs/>
        </w:rPr>
        <w:t>Trong lòng mẹ</w:t>
      </w:r>
      <w:r w:rsidRPr="00237E2C">
        <w:t xml:space="preserve"> - Nguyên Hồng</w:t>
      </w:r>
    </w:p>
    <w:p w:rsidR="000E2C6E" w:rsidRPr="00D356D0" w:rsidRDefault="000E2C6E" w:rsidP="00280E60">
      <w:pPr>
        <w:widowControl w:val="0"/>
        <w:spacing w:after="0"/>
        <w:ind w:firstLine="720"/>
      </w:pPr>
      <w:r w:rsidRPr="00D356D0">
        <w:rPr>
          <w:b/>
          <w:bCs/>
        </w:rPr>
        <w:t xml:space="preserve">- </w:t>
      </w:r>
      <w:r w:rsidRPr="00D356D0">
        <w:t xml:space="preserve">Hoàn cảnh đáng thương và nỗi đau của bé Hồng. </w:t>
      </w:r>
    </w:p>
    <w:p w:rsidR="000E2C6E" w:rsidRPr="00237E2C" w:rsidRDefault="000E2C6E" w:rsidP="00280E60">
      <w:pPr>
        <w:widowControl w:val="0"/>
        <w:spacing w:after="0"/>
        <w:ind w:firstLine="720"/>
      </w:pPr>
      <w:r w:rsidRPr="00237E2C">
        <w:rPr>
          <w:b/>
          <w:bCs/>
        </w:rPr>
        <w:t xml:space="preserve">- </w:t>
      </w:r>
      <w:r w:rsidRPr="00237E2C">
        <w:t xml:space="preserve">Tình yêu thương vô bờ của chú bé Hồng dành cho người mẹ bất hạnh </w:t>
      </w:r>
    </w:p>
    <w:p w:rsidR="000E2C6E" w:rsidRPr="00237E2C" w:rsidRDefault="000E2C6E" w:rsidP="00280E60">
      <w:pPr>
        <w:widowControl w:val="0"/>
        <w:spacing w:after="0"/>
        <w:ind w:firstLine="720"/>
        <w:rPr>
          <w:lang w:val="pl-PL"/>
        </w:rPr>
      </w:pPr>
      <w:r w:rsidRPr="00237E2C">
        <w:rPr>
          <w:b/>
          <w:bCs/>
          <w:lang w:val="pl-PL"/>
        </w:rPr>
        <w:t>Lão Hạc</w:t>
      </w:r>
      <w:r w:rsidRPr="00237E2C">
        <w:rPr>
          <w:lang w:val="pl-PL"/>
        </w:rPr>
        <w:t xml:space="preserve"> -  Nam Cao</w:t>
      </w:r>
    </w:p>
    <w:p w:rsidR="000E2C6E" w:rsidRPr="00237E2C" w:rsidRDefault="000E2C6E" w:rsidP="00280E60">
      <w:pPr>
        <w:widowControl w:val="0"/>
        <w:numPr>
          <w:ilvl w:val="0"/>
          <w:numId w:val="3"/>
        </w:numPr>
        <w:spacing w:after="0" w:line="240" w:lineRule="auto"/>
        <w:jc w:val="both"/>
        <w:rPr>
          <w:lang w:val="pl-PL"/>
        </w:rPr>
      </w:pPr>
      <w:r w:rsidRPr="00237E2C">
        <w:rPr>
          <w:lang w:val="pl-PL"/>
        </w:rPr>
        <w:t xml:space="preserve">Số phận bất hạnh của lão Hạc. </w:t>
      </w:r>
    </w:p>
    <w:p w:rsidR="000E2C6E" w:rsidRPr="00237E2C" w:rsidRDefault="000E2C6E" w:rsidP="00280E60">
      <w:pPr>
        <w:widowControl w:val="0"/>
        <w:numPr>
          <w:ilvl w:val="0"/>
          <w:numId w:val="3"/>
        </w:numPr>
        <w:spacing w:after="0" w:line="240" w:lineRule="auto"/>
        <w:jc w:val="both"/>
        <w:rPr>
          <w:u w:val="single"/>
          <w:lang w:val="pl-PL"/>
        </w:rPr>
      </w:pPr>
      <w:r w:rsidRPr="00237E2C">
        <w:rPr>
          <w:lang w:val="pl-PL"/>
        </w:rPr>
        <w:t>Phẩm chất cao đẹp của nhân vật lão Hạc.</w:t>
      </w:r>
    </w:p>
    <w:p w:rsidR="000E2C6E" w:rsidRPr="00237E2C" w:rsidRDefault="000E2C6E" w:rsidP="00280E60">
      <w:pPr>
        <w:widowControl w:val="0"/>
        <w:spacing w:after="0"/>
        <w:ind w:left="360" w:firstLine="360"/>
        <w:jc w:val="both"/>
        <w:rPr>
          <w:lang w:val="pl-PL"/>
        </w:rPr>
      </w:pPr>
      <w:r w:rsidRPr="00237E2C">
        <w:rPr>
          <w:b/>
          <w:bCs/>
          <w:lang w:val="pl-PL"/>
        </w:rPr>
        <w:t>Tức nước vỡ bờ</w:t>
      </w:r>
      <w:r w:rsidRPr="00237E2C">
        <w:rPr>
          <w:lang w:val="pl-PL"/>
        </w:rPr>
        <w:t xml:space="preserve"> ( Trích Tắt đèn )- Ngô Tất Tố</w:t>
      </w:r>
    </w:p>
    <w:p w:rsidR="000E2C6E" w:rsidRPr="00237E2C" w:rsidRDefault="000E2C6E" w:rsidP="00280E60">
      <w:pPr>
        <w:widowControl w:val="0"/>
        <w:spacing w:after="0"/>
        <w:ind w:firstLine="720"/>
        <w:jc w:val="both"/>
        <w:rPr>
          <w:lang w:val="pl-PL"/>
        </w:rPr>
      </w:pPr>
      <w:r>
        <w:rPr>
          <w:lang w:val="pl-PL"/>
        </w:rPr>
        <w:t xml:space="preserve"> - H</w:t>
      </w:r>
      <w:r w:rsidRPr="00237E2C">
        <w:rPr>
          <w:lang w:val="pl-PL"/>
        </w:rPr>
        <w:t xml:space="preserve">ình tượng chị Dậu </w:t>
      </w:r>
    </w:p>
    <w:p w:rsidR="000E2C6E" w:rsidRPr="00237E2C" w:rsidRDefault="000E2C6E" w:rsidP="00280E60">
      <w:pPr>
        <w:widowControl w:val="0"/>
        <w:spacing w:after="0"/>
        <w:jc w:val="center"/>
        <w:rPr>
          <w:b/>
          <w:bCs/>
          <w:lang w:val="pl-PL"/>
        </w:rPr>
      </w:pPr>
      <w:r w:rsidRPr="00237E2C">
        <w:rPr>
          <w:b/>
          <w:bCs/>
          <w:lang w:val="pl-PL"/>
        </w:rPr>
        <w:t>KHỐI 9</w:t>
      </w:r>
    </w:p>
    <w:p w:rsidR="000E2C6E" w:rsidRPr="00237E2C" w:rsidRDefault="000E2C6E" w:rsidP="00280E60">
      <w:pPr>
        <w:widowControl w:val="0"/>
        <w:spacing w:after="0"/>
        <w:ind w:firstLine="720"/>
        <w:jc w:val="both"/>
        <w:rPr>
          <w:b/>
          <w:bCs/>
        </w:rPr>
      </w:pPr>
      <w:r w:rsidRPr="00237E2C">
        <w:rPr>
          <w:b/>
          <w:bCs/>
        </w:rPr>
        <w:t>Đồng chí - Chính Hữu</w:t>
      </w:r>
    </w:p>
    <w:p w:rsidR="000E2C6E" w:rsidRPr="00CB506F" w:rsidRDefault="000E2C6E" w:rsidP="00280E60">
      <w:pPr>
        <w:widowControl w:val="0"/>
        <w:spacing w:after="0"/>
        <w:ind w:firstLine="720"/>
        <w:jc w:val="both"/>
        <w:rPr>
          <w:b/>
          <w:bCs/>
        </w:rPr>
      </w:pPr>
      <w:r w:rsidRPr="00CB506F">
        <w:rPr>
          <w:b/>
          <w:bCs/>
        </w:rPr>
        <w:t xml:space="preserve">- </w:t>
      </w:r>
      <w:r w:rsidRPr="00CB506F">
        <w:t xml:space="preserve">Tình đồng chí trong bài thơ “ Đồng chí” </w:t>
      </w:r>
    </w:p>
    <w:p w:rsidR="000E2C6E" w:rsidRPr="00CB506F" w:rsidRDefault="000E2C6E" w:rsidP="00280E60">
      <w:pPr>
        <w:widowControl w:val="0"/>
        <w:spacing w:after="0"/>
        <w:ind w:firstLine="720"/>
        <w:jc w:val="both"/>
      </w:pPr>
      <w:r w:rsidRPr="00CB506F">
        <w:t>- Vẻ đẹp lãng mạn của anh bộ đội cụ Hồ qua khổ thơ cuối bài thơ “Đồng chí” của nhà thơ Chính Hữu.</w:t>
      </w:r>
    </w:p>
    <w:p w:rsidR="000E2C6E" w:rsidRPr="00237E2C" w:rsidRDefault="000E2C6E" w:rsidP="00280E60">
      <w:pPr>
        <w:widowControl w:val="0"/>
        <w:spacing w:after="0"/>
        <w:ind w:firstLine="720"/>
        <w:jc w:val="both"/>
      </w:pPr>
      <w:r w:rsidRPr="00237E2C">
        <w:rPr>
          <w:b/>
          <w:bCs/>
        </w:rPr>
        <w:t>Ánh trăng - Nguyễn Duy</w:t>
      </w:r>
    </w:p>
    <w:p w:rsidR="000E2C6E" w:rsidRPr="00CB506F" w:rsidRDefault="000E2C6E" w:rsidP="00280E60">
      <w:pPr>
        <w:widowControl w:val="0"/>
        <w:spacing w:after="0"/>
        <w:ind w:firstLine="720"/>
        <w:jc w:val="both"/>
      </w:pPr>
      <w:r w:rsidRPr="00CB506F">
        <w:t>- Ánh trăng – một câu chuyện nhỏ về tình bạn, tình đồng đội của tác giả; một bài học ý nghĩa về cách ứng xử của con người.</w:t>
      </w:r>
    </w:p>
    <w:p w:rsidR="000E2C6E" w:rsidRPr="00CB506F" w:rsidRDefault="000E2C6E" w:rsidP="00280E60">
      <w:pPr>
        <w:widowControl w:val="0"/>
        <w:spacing w:after="0"/>
        <w:ind w:firstLine="720"/>
        <w:jc w:val="both"/>
      </w:pPr>
      <w:r w:rsidRPr="00CB506F">
        <w:t>- Hình tượng ánh trăng trong bài thơ Ánh trăng của tác giả Nguyễn Duy.</w:t>
      </w:r>
    </w:p>
    <w:p w:rsidR="000E2C6E" w:rsidRPr="00237E2C" w:rsidRDefault="000E2C6E" w:rsidP="00280E60">
      <w:pPr>
        <w:widowControl w:val="0"/>
        <w:spacing w:after="0"/>
        <w:ind w:firstLine="720"/>
        <w:jc w:val="both"/>
        <w:rPr>
          <w:b/>
          <w:bCs/>
        </w:rPr>
      </w:pPr>
      <w:r w:rsidRPr="00237E2C">
        <w:rPr>
          <w:b/>
          <w:bCs/>
        </w:rPr>
        <w:t>Lặng lẽ SaPa - Nguyễn Thành Long</w:t>
      </w:r>
    </w:p>
    <w:p w:rsidR="000E2C6E" w:rsidRPr="00CB506F" w:rsidRDefault="000E2C6E" w:rsidP="00280E60">
      <w:pPr>
        <w:widowControl w:val="0"/>
        <w:spacing w:after="0"/>
        <w:ind w:firstLine="720"/>
        <w:jc w:val="both"/>
      </w:pPr>
      <w:r w:rsidRPr="00CB506F">
        <w:t xml:space="preserve">- Vẻ đẹp của người lao động trong truyện </w:t>
      </w:r>
    </w:p>
    <w:p w:rsidR="000E2C6E" w:rsidRPr="00CB506F" w:rsidRDefault="000E2C6E" w:rsidP="00280E60">
      <w:pPr>
        <w:widowControl w:val="0"/>
        <w:spacing w:after="0"/>
        <w:ind w:firstLine="720"/>
        <w:jc w:val="both"/>
      </w:pPr>
      <w:r w:rsidRPr="00CB506F">
        <w:t xml:space="preserve">- Vẻ đẹp của nhân vật anh thanh niên trong truyện </w:t>
      </w:r>
    </w:p>
    <w:p w:rsidR="000E2C6E" w:rsidRPr="00237E2C" w:rsidRDefault="000E2C6E" w:rsidP="00280E60">
      <w:pPr>
        <w:widowControl w:val="0"/>
        <w:spacing w:after="0"/>
        <w:ind w:firstLine="720"/>
        <w:jc w:val="both"/>
        <w:rPr>
          <w:b/>
          <w:bCs/>
        </w:rPr>
      </w:pPr>
      <w:r w:rsidRPr="00237E2C">
        <w:rPr>
          <w:b/>
          <w:bCs/>
        </w:rPr>
        <w:t>Làng - Kim Lân</w:t>
      </w:r>
    </w:p>
    <w:p w:rsidR="000E2C6E" w:rsidRPr="00CB506F" w:rsidRDefault="000E2C6E" w:rsidP="00280E60">
      <w:pPr>
        <w:widowControl w:val="0"/>
        <w:spacing w:after="0"/>
        <w:ind w:firstLine="720"/>
        <w:jc w:val="both"/>
      </w:pPr>
      <w:r w:rsidRPr="00CB506F">
        <w:t>- Những chuyển biến tích cực trong suy nghĩ, hành động của người nông dân qua truyện ngắn “Làng” của nhà văn Kim Lân.</w:t>
      </w:r>
    </w:p>
    <w:p w:rsidR="000E2C6E" w:rsidRPr="00CB506F" w:rsidRDefault="000E2C6E" w:rsidP="00280E60">
      <w:pPr>
        <w:widowControl w:val="0"/>
        <w:spacing w:after="0"/>
        <w:ind w:firstLine="720"/>
        <w:jc w:val="both"/>
      </w:pPr>
      <w:r w:rsidRPr="00CB506F">
        <w:t xml:space="preserve">- Tình yêu làng, yêu nước sâu nặng của ông Hai </w:t>
      </w:r>
    </w:p>
    <w:p w:rsidR="000E2C6E" w:rsidRPr="00237E2C" w:rsidRDefault="000E2C6E" w:rsidP="00280E60">
      <w:pPr>
        <w:widowControl w:val="0"/>
        <w:spacing w:after="0"/>
        <w:ind w:firstLine="720"/>
        <w:jc w:val="both"/>
        <w:rPr>
          <w:b/>
          <w:bCs/>
        </w:rPr>
      </w:pPr>
      <w:r w:rsidRPr="00237E2C">
        <w:rPr>
          <w:b/>
          <w:bCs/>
        </w:rPr>
        <w:t>Chuyện người con gái Nam Xương - Nguyễn Dữ</w:t>
      </w:r>
    </w:p>
    <w:p w:rsidR="000E2C6E" w:rsidRPr="00CB506F" w:rsidRDefault="000E2C6E" w:rsidP="00280E60">
      <w:pPr>
        <w:widowControl w:val="0"/>
        <w:spacing w:after="0"/>
        <w:ind w:firstLine="720"/>
        <w:jc w:val="both"/>
      </w:pPr>
      <w:r w:rsidRPr="00CB506F">
        <w:t>- Vẻ đẹp của nhân vật Vũ Nương .</w:t>
      </w:r>
    </w:p>
    <w:p w:rsidR="000E2C6E" w:rsidRPr="00CB506F" w:rsidRDefault="000E2C6E" w:rsidP="00280E60">
      <w:pPr>
        <w:widowControl w:val="0"/>
        <w:spacing w:after="0"/>
        <w:ind w:firstLine="720"/>
        <w:jc w:val="both"/>
        <w:rPr>
          <w:b/>
          <w:bCs/>
        </w:rPr>
      </w:pPr>
      <w:r w:rsidRPr="00CB506F">
        <w:rPr>
          <w:lang w:val="nl-NL"/>
        </w:rPr>
        <w:t xml:space="preserve">- Suy nghĩ của em về cuộc đời và cái chết của nhân vật Vũ Nương </w:t>
      </w:r>
    </w:p>
    <w:p w:rsidR="000E2C6E" w:rsidRPr="00237E2C" w:rsidRDefault="000E2C6E" w:rsidP="00280E60">
      <w:pPr>
        <w:spacing w:after="0"/>
        <w:jc w:val="center"/>
        <w:rPr>
          <w:b/>
          <w:bCs/>
        </w:rPr>
      </w:pPr>
    </w:p>
    <w:tbl>
      <w:tblPr>
        <w:tblW w:w="0" w:type="auto"/>
        <w:tblInd w:w="-106" w:type="dxa"/>
        <w:tblLook w:val="01E0"/>
      </w:tblPr>
      <w:tblGrid>
        <w:gridCol w:w="4448"/>
        <w:gridCol w:w="4727"/>
      </w:tblGrid>
      <w:tr w:rsidR="000E2C6E">
        <w:tc>
          <w:tcPr>
            <w:tcW w:w="4448" w:type="dxa"/>
          </w:tcPr>
          <w:p w:rsidR="000E2C6E" w:rsidRPr="00E37623" w:rsidRDefault="000E2C6E" w:rsidP="00E37623">
            <w:pPr>
              <w:spacing w:after="0"/>
              <w:rPr>
                <w:rFonts w:ascii="Calibri" w:hAnsi="Calibri" w:cs="Calibri"/>
              </w:rPr>
            </w:pPr>
          </w:p>
        </w:tc>
        <w:tc>
          <w:tcPr>
            <w:tcW w:w="4727" w:type="dxa"/>
          </w:tcPr>
          <w:p w:rsidR="000E2C6E" w:rsidRPr="00E37623" w:rsidRDefault="000E2C6E" w:rsidP="00E37623">
            <w:pPr>
              <w:spacing w:after="0"/>
              <w:jc w:val="center"/>
              <w:rPr>
                <w:b/>
                <w:bCs/>
              </w:rPr>
            </w:pPr>
            <w:r w:rsidRPr="00E37623">
              <w:rPr>
                <w:b/>
                <w:bCs/>
              </w:rPr>
              <w:t>P. HIỆU TRƯỞNG</w:t>
            </w:r>
          </w:p>
          <w:p w:rsidR="000E2C6E" w:rsidRPr="00E37623" w:rsidRDefault="000E2C6E" w:rsidP="00E37623">
            <w:pPr>
              <w:spacing w:after="0"/>
              <w:rPr>
                <w:b/>
                <w:bCs/>
              </w:rPr>
            </w:pPr>
          </w:p>
          <w:p w:rsidR="000E2C6E" w:rsidRPr="00E37623" w:rsidRDefault="000E2C6E" w:rsidP="00E37623">
            <w:pPr>
              <w:spacing w:after="0"/>
              <w:jc w:val="center"/>
              <w:rPr>
                <w:b/>
                <w:bCs/>
              </w:rPr>
            </w:pPr>
          </w:p>
          <w:p w:rsidR="000E2C6E" w:rsidRPr="00E37623" w:rsidRDefault="000E2C6E" w:rsidP="00E37623">
            <w:pPr>
              <w:spacing w:after="0"/>
              <w:jc w:val="center"/>
              <w:rPr>
                <w:b/>
                <w:bCs/>
              </w:rPr>
            </w:pPr>
          </w:p>
          <w:p w:rsidR="000E2C6E" w:rsidRPr="00E37623" w:rsidRDefault="000E2C6E" w:rsidP="00E37623">
            <w:pPr>
              <w:spacing w:after="0"/>
              <w:jc w:val="both"/>
              <w:rPr>
                <w:rFonts w:ascii="Calibri" w:hAnsi="Calibri" w:cs="Calibri"/>
                <w:b/>
                <w:bCs/>
              </w:rPr>
            </w:pPr>
            <w:r w:rsidRPr="00E37623">
              <w:rPr>
                <w:b/>
                <w:bCs/>
              </w:rPr>
              <w:t xml:space="preserve">               Nguyễn Văn Tuấn</w:t>
            </w:r>
          </w:p>
        </w:tc>
      </w:tr>
    </w:tbl>
    <w:p w:rsidR="000E2C6E" w:rsidRDefault="000E2C6E" w:rsidP="00280E60">
      <w:pPr>
        <w:spacing w:after="0"/>
      </w:pPr>
    </w:p>
    <w:p w:rsidR="000E2C6E" w:rsidRDefault="000E2C6E" w:rsidP="00280E60">
      <w:pPr>
        <w:widowControl w:val="0"/>
        <w:spacing w:after="0"/>
        <w:jc w:val="both"/>
        <w:rPr>
          <w:rStyle w:val="Tiu3"/>
          <w:b w:val="0"/>
          <w:bCs w:val="0"/>
          <w:color w:val="auto"/>
          <w:lang w:val="en-US"/>
        </w:rPr>
      </w:pPr>
    </w:p>
    <w:sectPr w:rsidR="000E2C6E" w:rsidSect="00484701">
      <w:footerReference w:type="default" r:id="rId10"/>
      <w:pgSz w:w="11907" w:h="16840" w:code="9"/>
      <w:pgMar w:top="1134" w:right="1134" w:bottom="1134" w:left="1701" w:header="720" w:footer="31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C6E" w:rsidRDefault="000E2C6E" w:rsidP="00417FCE">
      <w:pPr>
        <w:spacing w:after="0" w:line="240" w:lineRule="auto"/>
      </w:pPr>
      <w:r>
        <w:separator/>
      </w:r>
    </w:p>
  </w:endnote>
  <w:endnote w:type="continuationSeparator" w:id="0">
    <w:p w:rsidR="000E2C6E" w:rsidRDefault="000E2C6E" w:rsidP="00417F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l?r ??fc"/>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C6E" w:rsidRDefault="000E2C6E">
    <w:pPr>
      <w:pStyle w:val="Footer"/>
      <w:jc w:val="right"/>
    </w:pPr>
    <w:fldSimple w:instr=" PAGE   \* MERGEFORMAT ">
      <w:r>
        <w:rPr>
          <w:noProof/>
        </w:rPr>
        <w:t>1</w:t>
      </w:r>
    </w:fldSimple>
  </w:p>
  <w:p w:rsidR="000E2C6E" w:rsidRDefault="000E2C6E" w:rsidP="00417FCE">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C6E" w:rsidRDefault="000E2C6E" w:rsidP="00417FCE">
      <w:pPr>
        <w:spacing w:after="0" w:line="240" w:lineRule="auto"/>
      </w:pPr>
      <w:r>
        <w:separator/>
      </w:r>
    </w:p>
  </w:footnote>
  <w:footnote w:type="continuationSeparator" w:id="0">
    <w:p w:rsidR="000E2C6E" w:rsidRDefault="000E2C6E" w:rsidP="00417F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1E5DF1"/>
    <w:multiLevelType w:val="hybridMultilevel"/>
    <w:tmpl w:val="ADD665EA"/>
    <w:lvl w:ilvl="0" w:tplc="B0E28480">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
    <w:nsid w:val="51A86BB2"/>
    <w:multiLevelType w:val="hybridMultilevel"/>
    <w:tmpl w:val="3940D530"/>
    <w:lvl w:ilvl="0" w:tplc="73C853FA">
      <w:start w:val="1"/>
      <w:numFmt w:val="decimal"/>
      <w:lvlText w:val="%1."/>
      <w:lvlJc w:val="left"/>
      <w:pPr>
        <w:ind w:left="555" w:hanging="360"/>
      </w:pPr>
      <w:rPr>
        <w:rFonts w:hint="default"/>
      </w:rPr>
    </w:lvl>
    <w:lvl w:ilvl="1" w:tplc="04090019">
      <w:start w:val="1"/>
      <w:numFmt w:val="lowerLetter"/>
      <w:lvlText w:val="%2."/>
      <w:lvlJc w:val="left"/>
      <w:pPr>
        <w:ind w:left="1275" w:hanging="360"/>
      </w:pPr>
    </w:lvl>
    <w:lvl w:ilvl="2" w:tplc="0409001B">
      <w:start w:val="1"/>
      <w:numFmt w:val="lowerRoman"/>
      <w:lvlText w:val="%3."/>
      <w:lvlJc w:val="right"/>
      <w:pPr>
        <w:ind w:left="1995" w:hanging="180"/>
      </w:pPr>
    </w:lvl>
    <w:lvl w:ilvl="3" w:tplc="0409000F">
      <w:start w:val="1"/>
      <w:numFmt w:val="decimal"/>
      <w:lvlText w:val="%4."/>
      <w:lvlJc w:val="left"/>
      <w:pPr>
        <w:ind w:left="2715" w:hanging="360"/>
      </w:pPr>
    </w:lvl>
    <w:lvl w:ilvl="4" w:tplc="04090019">
      <w:start w:val="1"/>
      <w:numFmt w:val="lowerLetter"/>
      <w:lvlText w:val="%5."/>
      <w:lvlJc w:val="left"/>
      <w:pPr>
        <w:ind w:left="3435" w:hanging="360"/>
      </w:pPr>
    </w:lvl>
    <w:lvl w:ilvl="5" w:tplc="0409001B">
      <w:start w:val="1"/>
      <w:numFmt w:val="lowerRoman"/>
      <w:lvlText w:val="%6."/>
      <w:lvlJc w:val="right"/>
      <w:pPr>
        <w:ind w:left="4155" w:hanging="180"/>
      </w:pPr>
    </w:lvl>
    <w:lvl w:ilvl="6" w:tplc="0409000F">
      <w:start w:val="1"/>
      <w:numFmt w:val="decimal"/>
      <w:lvlText w:val="%7."/>
      <w:lvlJc w:val="left"/>
      <w:pPr>
        <w:ind w:left="4875" w:hanging="360"/>
      </w:pPr>
    </w:lvl>
    <w:lvl w:ilvl="7" w:tplc="04090019">
      <w:start w:val="1"/>
      <w:numFmt w:val="lowerLetter"/>
      <w:lvlText w:val="%8."/>
      <w:lvlJc w:val="left"/>
      <w:pPr>
        <w:ind w:left="5595" w:hanging="360"/>
      </w:pPr>
    </w:lvl>
    <w:lvl w:ilvl="8" w:tplc="0409001B">
      <w:start w:val="1"/>
      <w:numFmt w:val="lowerRoman"/>
      <w:lvlText w:val="%9."/>
      <w:lvlJc w:val="right"/>
      <w:pPr>
        <w:ind w:left="6315" w:hanging="180"/>
      </w:pPr>
    </w:lvl>
  </w:abstractNum>
  <w:abstractNum w:abstractNumId="2">
    <w:nsid w:val="56D85CBD"/>
    <w:multiLevelType w:val="hybridMultilevel"/>
    <w:tmpl w:val="5AFAA168"/>
    <w:lvl w:ilvl="0" w:tplc="57BC2622">
      <w:numFmt w:val="bullet"/>
      <w:lvlText w:val="-"/>
      <w:lvlJc w:val="left"/>
      <w:pPr>
        <w:tabs>
          <w:tab w:val="num" w:pos="1080"/>
        </w:tabs>
        <w:ind w:left="1080" w:hanging="360"/>
      </w:pPr>
      <w:rPr>
        <w:rFonts w:ascii="Times New Roman" w:eastAsia="Times New Roman" w:hAnsi="Times New Roman" w:hint="default"/>
        <w:b/>
        <w:bCs/>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
    <w:nsid w:val="64E9138D"/>
    <w:multiLevelType w:val="multilevel"/>
    <w:tmpl w:val="8018A354"/>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A9A2AB3"/>
    <w:multiLevelType w:val="hybridMultilevel"/>
    <w:tmpl w:val="EB1642CA"/>
    <w:lvl w:ilvl="0" w:tplc="067069B0">
      <w:start w:val="4"/>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33D6F"/>
    <w:rsid w:val="00007535"/>
    <w:rsid w:val="000159A0"/>
    <w:rsid w:val="0003479B"/>
    <w:rsid w:val="00084E8C"/>
    <w:rsid w:val="000A2F7F"/>
    <w:rsid w:val="000A7F57"/>
    <w:rsid w:val="000B2B65"/>
    <w:rsid w:val="000B6486"/>
    <w:rsid w:val="000B6DF4"/>
    <w:rsid w:val="000C2B71"/>
    <w:rsid w:val="000C2B78"/>
    <w:rsid w:val="000C2F8E"/>
    <w:rsid w:val="000E0D89"/>
    <w:rsid w:val="000E2C6E"/>
    <w:rsid w:val="000E4A23"/>
    <w:rsid w:val="00101569"/>
    <w:rsid w:val="001173B4"/>
    <w:rsid w:val="00121710"/>
    <w:rsid w:val="0013407C"/>
    <w:rsid w:val="001358C5"/>
    <w:rsid w:val="001423ED"/>
    <w:rsid w:val="001450BE"/>
    <w:rsid w:val="00145FFE"/>
    <w:rsid w:val="00146088"/>
    <w:rsid w:val="001514B0"/>
    <w:rsid w:val="0016354D"/>
    <w:rsid w:val="00172978"/>
    <w:rsid w:val="0018274E"/>
    <w:rsid w:val="001E79B4"/>
    <w:rsid w:val="001F777D"/>
    <w:rsid w:val="002261C5"/>
    <w:rsid w:val="00237E2C"/>
    <w:rsid w:val="00280E60"/>
    <w:rsid w:val="00283BAF"/>
    <w:rsid w:val="00284D57"/>
    <w:rsid w:val="00294DA7"/>
    <w:rsid w:val="002A382F"/>
    <w:rsid w:val="002B39F0"/>
    <w:rsid w:val="002D36EC"/>
    <w:rsid w:val="002E2C04"/>
    <w:rsid w:val="002E6ACA"/>
    <w:rsid w:val="00306611"/>
    <w:rsid w:val="003074B4"/>
    <w:rsid w:val="00323FCD"/>
    <w:rsid w:val="0033224A"/>
    <w:rsid w:val="00334AAB"/>
    <w:rsid w:val="0034140D"/>
    <w:rsid w:val="0035707B"/>
    <w:rsid w:val="003629E0"/>
    <w:rsid w:val="0037593A"/>
    <w:rsid w:val="003923EE"/>
    <w:rsid w:val="003B2DD2"/>
    <w:rsid w:val="003C7E6B"/>
    <w:rsid w:val="003F219F"/>
    <w:rsid w:val="004053FC"/>
    <w:rsid w:val="0040605F"/>
    <w:rsid w:val="00411CA3"/>
    <w:rsid w:val="004145AD"/>
    <w:rsid w:val="00417FCE"/>
    <w:rsid w:val="00425150"/>
    <w:rsid w:val="004301C8"/>
    <w:rsid w:val="0043214F"/>
    <w:rsid w:val="00442573"/>
    <w:rsid w:val="0044308C"/>
    <w:rsid w:val="00484701"/>
    <w:rsid w:val="004962EC"/>
    <w:rsid w:val="004A216F"/>
    <w:rsid w:val="004A6149"/>
    <w:rsid w:val="004B6632"/>
    <w:rsid w:val="004B7EC5"/>
    <w:rsid w:val="004C06BA"/>
    <w:rsid w:val="004C7B89"/>
    <w:rsid w:val="004E4331"/>
    <w:rsid w:val="004E617F"/>
    <w:rsid w:val="004E6B14"/>
    <w:rsid w:val="004F08DB"/>
    <w:rsid w:val="004F706B"/>
    <w:rsid w:val="005470CB"/>
    <w:rsid w:val="005515EE"/>
    <w:rsid w:val="005625B3"/>
    <w:rsid w:val="00566866"/>
    <w:rsid w:val="00580289"/>
    <w:rsid w:val="0058245A"/>
    <w:rsid w:val="00592455"/>
    <w:rsid w:val="005B476D"/>
    <w:rsid w:val="005C7387"/>
    <w:rsid w:val="005D4D62"/>
    <w:rsid w:val="005D60D8"/>
    <w:rsid w:val="005E6374"/>
    <w:rsid w:val="0062062C"/>
    <w:rsid w:val="00627412"/>
    <w:rsid w:val="00633D6F"/>
    <w:rsid w:val="0063772F"/>
    <w:rsid w:val="0064512C"/>
    <w:rsid w:val="00662134"/>
    <w:rsid w:val="0068619E"/>
    <w:rsid w:val="006B6075"/>
    <w:rsid w:val="006D2123"/>
    <w:rsid w:val="006E130D"/>
    <w:rsid w:val="006E48DB"/>
    <w:rsid w:val="006E76AB"/>
    <w:rsid w:val="00703AFF"/>
    <w:rsid w:val="00710AEB"/>
    <w:rsid w:val="00723CE3"/>
    <w:rsid w:val="0073009C"/>
    <w:rsid w:val="007347EC"/>
    <w:rsid w:val="007453EC"/>
    <w:rsid w:val="00747F16"/>
    <w:rsid w:val="00776F04"/>
    <w:rsid w:val="00794A0F"/>
    <w:rsid w:val="007B5328"/>
    <w:rsid w:val="007F23A8"/>
    <w:rsid w:val="007F3B12"/>
    <w:rsid w:val="007F785F"/>
    <w:rsid w:val="00821D44"/>
    <w:rsid w:val="00830047"/>
    <w:rsid w:val="0084259A"/>
    <w:rsid w:val="00880FA9"/>
    <w:rsid w:val="008850F6"/>
    <w:rsid w:val="008A2072"/>
    <w:rsid w:val="008A5A6D"/>
    <w:rsid w:val="008C2804"/>
    <w:rsid w:val="008E7108"/>
    <w:rsid w:val="00917826"/>
    <w:rsid w:val="009272FB"/>
    <w:rsid w:val="00932408"/>
    <w:rsid w:val="00992FB2"/>
    <w:rsid w:val="009B3B46"/>
    <w:rsid w:val="009B4E0D"/>
    <w:rsid w:val="009C3247"/>
    <w:rsid w:val="009D09B9"/>
    <w:rsid w:val="009D1653"/>
    <w:rsid w:val="009D71E0"/>
    <w:rsid w:val="009E5330"/>
    <w:rsid w:val="009F0A58"/>
    <w:rsid w:val="009F421B"/>
    <w:rsid w:val="00A12B2B"/>
    <w:rsid w:val="00A16262"/>
    <w:rsid w:val="00A264E0"/>
    <w:rsid w:val="00A32DC3"/>
    <w:rsid w:val="00A51D81"/>
    <w:rsid w:val="00AA7774"/>
    <w:rsid w:val="00AB24E0"/>
    <w:rsid w:val="00AD1833"/>
    <w:rsid w:val="00AE16E6"/>
    <w:rsid w:val="00B05F12"/>
    <w:rsid w:val="00B2053B"/>
    <w:rsid w:val="00B25FB2"/>
    <w:rsid w:val="00B44B6A"/>
    <w:rsid w:val="00B72253"/>
    <w:rsid w:val="00B74571"/>
    <w:rsid w:val="00B90FB8"/>
    <w:rsid w:val="00B92FE7"/>
    <w:rsid w:val="00BA2E72"/>
    <w:rsid w:val="00BA4877"/>
    <w:rsid w:val="00BB4320"/>
    <w:rsid w:val="00BE215E"/>
    <w:rsid w:val="00BE474E"/>
    <w:rsid w:val="00BF0B32"/>
    <w:rsid w:val="00C11762"/>
    <w:rsid w:val="00C27E4C"/>
    <w:rsid w:val="00C7101F"/>
    <w:rsid w:val="00C80F32"/>
    <w:rsid w:val="00C830AE"/>
    <w:rsid w:val="00C84352"/>
    <w:rsid w:val="00C91187"/>
    <w:rsid w:val="00CA4483"/>
    <w:rsid w:val="00CB506F"/>
    <w:rsid w:val="00CD2FFD"/>
    <w:rsid w:val="00CE2679"/>
    <w:rsid w:val="00D266D9"/>
    <w:rsid w:val="00D32B5B"/>
    <w:rsid w:val="00D356D0"/>
    <w:rsid w:val="00D43EBC"/>
    <w:rsid w:val="00D451A8"/>
    <w:rsid w:val="00D45AEF"/>
    <w:rsid w:val="00D87AB4"/>
    <w:rsid w:val="00D918F6"/>
    <w:rsid w:val="00DB0628"/>
    <w:rsid w:val="00DB5A81"/>
    <w:rsid w:val="00DC4042"/>
    <w:rsid w:val="00DC656C"/>
    <w:rsid w:val="00DE3E7F"/>
    <w:rsid w:val="00E23996"/>
    <w:rsid w:val="00E32298"/>
    <w:rsid w:val="00E37623"/>
    <w:rsid w:val="00E40DD2"/>
    <w:rsid w:val="00E6135D"/>
    <w:rsid w:val="00E84A8A"/>
    <w:rsid w:val="00EC3490"/>
    <w:rsid w:val="00EC73AB"/>
    <w:rsid w:val="00EE03A6"/>
    <w:rsid w:val="00EE6D2E"/>
    <w:rsid w:val="00EE7728"/>
    <w:rsid w:val="00EF5DD3"/>
    <w:rsid w:val="00F0080E"/>
    <w:rsid w:val="00F059AE"/>
    <w:rsid w:val="00F05AFC"/>
    <w:rsid w:val="00F1280B"/>
    <w:rsid w:val="00F15A65"/>
    <w:rsid w:val="00F2141F"/>
    <w:rsid w:val="00F25010"/>
    <w:rsid w:val="00F45B2E"/>
    <w:rsid w:val="00F52CF6"/>
    <w:rsid w:val="00F65BC0"/>
    <w:rsid w:val="00FC2E32"/>
    <w:rsid w:val="00FC37AD"/>
    <w:rsid w:val="00FC6840"/>
    <w:rsid w:val="00FF47C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978"/>
    <w:pPr>
      <w:spacing w:after="200" w:line="276" w:lineRule="auto"/>
    </w:pPr>
    <w:rPr>
      <w:sz w:val="28"/>
      <w:szCs w:val="28"/>
    </w:rPr>
  </w:style>
  <w:style w:type="paragraph" w:styleId="Heading1">
    <w:name w:val="heading 1"/>
    <w:basedOn w:val="Normal"/>
    <w:next w:val="Normal"/>
    <w:link w:val="Heading1Char"/>
    <w:uiPriority w:val="99"/>
    <w:qFormat/>
    <w:locked/>
    <w:rsid w:val="00662134"/>
    <w:pPr>
      <w:keepNext/>
      <w:spacing w:after="0" w:line="240" w:lineRule="auto"/>
      <w:jc w:val="center"/>
      <w:outlineLvl w:val="0"/>
    </w:pPr>
    <w:rPr>
      <w:b/>
      <w:bCs/>
      <w:sz w:val="34"/>
      <w:szCs w:val="34"/>
    </w:rPr>
  </w:style>
  <w:style w:type="paragraph" w:styleId="Heading3">
    <w:name w:val="heading 3"/>
    <w:basedOn w:val="Normal"/>
    <w:next w:val="Normal"/>
    <w:link w:val="Heading3Char"/>
    <w:uiPriority w:val="99"/>
    <w:qFormat/>
    <w:locked/>
    <w:rsid w:val="00662134"/>
    <w:pPr>
      <w:keepNext/>
      <w:spacing w:after="0" w:line="240" w:lineRule="auto"/>
      <w:jc w:val="center"/>
      <w:outlineLvl w:val="2"/>
    </w:pPr>
    <w:rPr>
      <w:b/>
      <w:bCs/>
      <w:color w:val="0000FF"/>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B7EC5"/>
    <w:rPr>
      <w:rFonts w:ascii="Cambria" w:hAnsi="Cambria" w:cs="Cambria"/>
      <w:b/>
      <w:bCs/>
      <w:kern w:val="32"/>
      <w:sz w:val="32"/>
      <w:szCs w:val="32"/>
    </w:rPr>
  </w:style>
  <w:style w:type="character" w:customStyle="1" w:styleId="Heading3Char">
    <w:name w:val="Heading 3 Char"/>
    <w:basedOn w:val="DefaultParagraphFont"/>
    <w:link w:val="Heading3"/>
    <w:uiPriority w:val="99"/>
    <w:semiHidden/>
    <w:locked/>
    <w:rsid w:val="004B7EC5"/>
    <w:rPr>
      <w:rFonts w:ascii="Cambria" w:hAnsi="Cambria" w:cs="Cambria"/>
      <w:b/>
      <w:bCs/>
      <w:sz w:val="26"/>
      <w:szCs w:val="26"/>
    </w:rPr>
  </w:style>
  <w:style w:type="paragraph" w:styleId="ListParagraph">
    <w:name w:val="List Paragraph"/>
    <w:basedOn w:val="Normal"/>
    <w:uiPriority w:val="99"/>
    <w:qFormat/>
    <w:rsid w:val="001358C5"/>
    <w:pPr>
      <w:ind w:left="720"/>
    </w:pPr>
  </w:style>
  <w:style w:type="table" w:styleId="TableGrid">
    <w:name w:val="Table Grid"/>
    <w:basedOn w:val="TableNormal"/>
    <w:uiPriority w:val="99"/>
    <w:rsid w:val="006E76AB"/>
    <w:rPr>
      <w:rFonts w:ascii="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
    <w:name w:val="Char Char Char"/>
    <w:basedOn w:val="Normal"/>
    <w:autoRedefine/>
    <w:uiPriority w:val="99"/>
    <w:rsid w:val="008A207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character" w:customStyle="1" w:styleId="Vnbnnidung2">
    <w:name w:val="Văn bản nội dung (2)"/>
    <w:basedOn w:val="DefaultParagraphFont"/>
    <w:uiPriority w:val="99"/>
    <w:rsid w:val="001450BE"/>
    <w:rPr>
      <w:rFonts w:ascii="Times New Roman" w:hAnsi="Times New Roman" w:cs="Times New Roman"/>
      <w:color w:val="000000"/>
      <w:spacing w:val="0"/>
      <w:w w:val="100"/>
      <w:position w:val="0"/>
      <w:sz w:val="26"/>
      <w:szCs w:val="26"/>
      <w:u w:val="none"/>
      <w:lang w:val="vi-VN" w:eastAsia="vi-VN"/>
    </w:rPr>
  </w:style>
  <w:style w:type="character" w:customStyle="1" w:styleId="Vnbnnidung2Innghing">
    <w:name w:val="Văn bản nội dung (2) + In nghiêng"/>
    <w:basedOn w:val="DefaultParagraphFont"/>
    <w:uiPriority w:val="99"/>
    <w:rsid w:val="001450BE"/>
    <w:rPr>
      <w:rFonts w:ascii="Times New Roman" w:hAnsi="Times New Roman" w:cs="Times New Roman"/>
      <w:i/>
      <w:iCs/>
      <w:color w:val="000000"/>
      <w:spacing w:val="0"/>
      <w:w w:val="100"/>
      <w:position w:val="0"/>
      <w:sz w:val="26"/>
      <w:szCs w:val="26"/>
      <w:u w:val="none"/>
      <w:lang w:val="vi-VN" w:eastAsia="vi-VN"/>
    </w:rPr>
  </w:style>
  <w:style w:type="character" w:styleId="Hyperlink">
    <w:name w:val="Hyperlink"/>
    <w:basedOn w:val="DefaultParagraphFont"/>
    <w:uiPriority w:val="99"/>
    <w:rsid w:val="000E0D89"/>
    <w:rPr>
      <w:color w:val="auto"/>
      <w:u w:val="single"/>
    </w:rPr>
  </w:style>
  <w:style w:type="character" w:customStyle="1" w:styleId="Vnbnnidung3">
    <w:name w:val="Văn bản nội dung (3)_"/>
    <w:basedOn w:val="DefaultParagraphFont"/>
    <w:link w:val="Vnbnnidung30"/>
    <w:uiPriority w:val="99"/>
    <w:locked/>
    <w:rsid w:val="000E0D89"/>
    <w:rPr>
      <w:rFonts w:eastAsia="Times New Roman"/>
      <w:b/>
      <w:bCs/>
      <w:sz w:val="26"/>
      <w:szCs w:val="26"/>
      <w:shd w:val="clear" w:color="auto" w:fill="FFFFFF"/>
    </w:rPr>
  </w:style>
  <w:style w:type="character" w:customStyle="1" w:styleId="Vnbnnidung2Inm">
    <w:name w:val="Văn bản nội dung (2) + In đậm"/>
    <w:basedOn w:val="DefaultParagraphFont"/>
    <w:uiPriority w:val="99"/>
    <w:rsid w:val="000E0D89"/>
    <w:rPr>
      <w:rFonts w:ascii="Times New Roman" w:hAnsi="Times New Roman" w:cs="Times New Roman"/>
      <w:b/>
      <w:bCs/>
      <w:color w:val="000000"/>
      <w:spacing w:val="0"/>
      <w:w w:val="100"/>
      <w:position w:val="0"/>
      <w:sz w:val="26"/>
      <w:szCs w:val="26"/>
      <w:u w:val="none"/>
      <w:lang w:val="vi-VN" w:eastAsia="vi-VN"/>
    </w:rPr>
  </w:style>
  <w:style w:type="character" w:customStyle="1" w:styleId="Tiu3">
    <w:name w:val="Tiêu đề #3"/>
    <w:basedOn w:val="DefaultParagraphFont"/>
    <w:uiPriority w:val="99"/>
    <w:rsid w:val="000E0D89"/>
    <w:rPr>
      <w:rFonts w:ascii="Times New Roman" w:hAnsi="Times New Roman" w:cs="Times New Roman"/>
      <w:b/>
      <w:bCs/>
      <w:color w:val="000000"/>
      <w:spacing w:val="0"/>
      <w:w w:val="100"/>
      <w:position w:val="0"/>
      <w:sz w:val="26"/>
      <w:szCs w:val="26"/>
      <w:u w:val="none"/>
      <w:lang w:val="vi-VN" w:eastAsia="vi-VN"/>
    </w:rPr>
  </w:style>
  <w:style w:type="character" w:customStyle="1" w:styleId="Vnbnnidung3Exact">
    <w:name w:val="Văn bản nội dung (3) Exact"/>
    <w:basedOn w:val="DefaultParagraphFont"/>
    <w:uiPriority w:val="99"/>
    <w:rsid w:val="000E0D89"/>
    <w:rPr>
      <w:rFonts w:ascii="Times New Roman" w:hAnsi="Times New Roman" w:cs="Times New Roman"/>
      <w:b/>
      <w:bCs/>
      <w:sz w:val="26"/>
      <w:szCs w:val="26"/>
      <w:u w:val="none"/>
    </w:rPr>
  </w:style>
  <w:style w:type="character" w:customStyle="1" w:styleId="Vnbnnidung214pt">
    <w:name w:val="Văn bản nội dung (2) + 14 pt"/>
    <w:aliases w:val="In đậm"/>
    <w:basedOn w:val="DefaultParagraphFont"/>
    <w:uiPriority w:val="99"/>
    <w:rsid w:val="000E0D89"/>
    <w:rPr>
      <w:rFonts w:ascii="Times New Roman" w:hAnsi="Times New Roman" w:cs="Times New Roman"/>
      <w:b/>
      <w:bCs/>
      <w:color w:val="000000"/>
      <w:spacing w:val="0"/>
      <w:w w:val="100"/>
      <w:position w:val="0"/>
      <w:sz w:val="28"/>
      <w:szCs w:val="28"/>
      <w:u w:val="none"/>
      <w:lang w:val="en-US" w:eastAsia="en-US"/>
    </w:rPr>
  </w:style>
  <w:style w:type="paragraph" w:customStyle="1" w:styleId="Vnbnnidung30">
    <w:name w:val="Văn bản nội dung (3)"/>
    <w:basedOn w:val="Normal"/>
    <w:link w:val="Vnbnnidung3"/>
    <w:uiPriority w:val="99"/>
    <w:rsid w:val="000E0D89"/>
    <w:pPr>
      <w:widowControl w:val="0"/>
      <w:shd w:val="clear" w:color="auto" w:fill="FFFFFF"/>
      <w:spacing w:after="120" w:line="336" w:lineRule="exact"/>
      <w:jc w:val="center"/>
    </w:pPr>
    <w:rPr>
      <w:b/>
      <w:bCs/>
      <w:sz w:val="26"/>
      <w:szCs w:val="26"/>
    </w:rPr>
  </w:style>
  <w:style w:type="paragraph" w:styleId="Header">
    <w:name w:val="header"/>
    <w:basedOn w:val="Normal"/>
    <w:link w:val="HeaderChar"/>
    <w:uiPriority w:val="99"/>
    <w:rsid w:val="00417FCE"/>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417FCE"/>
    <w:rPr>
      <w:sz w:val="28"/>
      <w:szCs w:val="28"/>
    </w:rPr>
  </w:style>
  <w:style w:type="paragraph" w:styleId="Footer">
    <w:name w:val="footer"/>
    <w:basedOn w:val="Normal"/>
    <w:link w:val="FooterChar"/>
    <w:uiPriority w:val="99"/>
    <w:rsid w:val="00417FCE"/>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17FCE"/>
    <w:rPr>
      <w:sz w:val="28"/>
      <w:szCs w:val="28"/>
    </w:rPr>
  </w:style>
  <w:style w:type="paragraph" w:customStyle="1" w:styleId="DefaultParagraphFontParaCharCharCharCharChar">
    <w:name w:val="Default Paragraph Font Para Char Char Char Char Char"/>
    <w:autoRedefine/>
    <w:uiPriority w:val="99"/>
    <w:rsid w:val="000B6486"/>
    <w:pPr>
      <w:tabs>
        <w:tab w:val="left" w:pos="1152"/>
      </w:tabs>
      <w:spacing w:before="120" w:after="120" w:line="312" w:lineRule="auto"/>
    </w:pPr>
    <w:rPr>
      <w:rFonts w:ascii="Arial" w:hAnsi="Arial" w:cs="Arial"/>
      <w:sz w:val="26"/>
      <w:szCs w:val="26"/>
    </w:rPr>
  </w:style>
  <w:style w:type="paragraph" w:styleId="NormalWeb">
    <w:name w:val="Normal (Web)"/>
    <w:basedOn w:val="Normal"/>
    <w:uiPriority w:val="99"/>
    <w:rsid w:val="00662134"/>
    <w:pPr>
      <w:spacing w:before="100" w:beforeAutospacing="1" w:after="100" w:afterAutospacing="1" w:line="240" w:lineRule="auto"/>
    </w:pPr>
    <w:rPr>
      <w:sz w:val="24"/>
      <w:szCs w:val="24"/>
    </w:rPr>
  </w:style>
  <w:style w:type="paragraph" w:customStyle="1" w:styleId="body-text">
    <w:name w:val="body-text"/>
    <w:basedOn w:val="Normal"/>
    <w:uiPriority w:val="99"/>
    <w:rsid w:val="00662134"/>
    <w:pPr>
      <w:spacing w:before="100" w:beforeAutospacing="1" w:after="100" w:afterAutospacing="1" w:line="240" w:lineRule="auto"/>
    </w:pPr>
    <w:rPr>
      <w:sz w:val="24"/>
      <w:szCs w:val="24"/>
      <w:lang w:val="vi-VN" w:eastAsia="vi-V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197</TotalTime>
  <Pages>5</Pages>
  <Words>731</Words>
  <Characters>4168</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66</cp:revision>
  <cp:lastPrinted>2019-11-28T02:33:00Z</cp:lastPrinted>
  <dcterms:created xsi:type="dcterms:W3CDTF">2018-12-11T03:50:00Z</dcterms:created>
  <dcterms:modified xsi:type="dcterms:W3CDTF">2019-12-20T02:36:00Z</dcterms:modified>
</cp:coreProperties>
</file>